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196BC5" w14:textId="77777777" w:rsidR="00FA6732" w:rsidRPr="00FA6732" w:rsidRDefault="00FA6732" w:rsidP="00FA6732">
      <w:pPr>
        <w:pStyle w:val="Sinespaciad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217C8626" w14:textId="77777777" w:rsidR="00214891" w:rsidRDefault="00214891" w:rsidP="00214891"/>
    <w:p w14:paraId="64206D28" w14:textId="77777777" w:rsidR="00214891" w:rsidRDefault="00214891" w:rsidP="00214891"/>
    <w:p w14:paraId="566F148A" w14:textId="77777777" w:rsidR="00214891" w:rsidRDefault="00214891" w:rsidP="00214891">
      <w:pPr>
        <w:rPr>
          <w:b/>
          <w:bCs/>
        </w:rPr>
      </w:pPr>
    </w:p>
    <w:p w14:paraId="7834DD68" w14:textId="77777777" w:rsidR="00F37056" w:rsidRDefault="00F37056" w:rsidP="00214891"/>
    <w:p w14:paraId="7E73CBAB" w14:textId="77777777" w:rsidR="00214891" w:rsidRDefault="00214891" w:rsidP="00214891">
      <w:pPr>
        <w:jc w:val="right"/>
      </w:pPr>
      <w:r>
        <w:t>Santiago, XX de XXX 2025</w:t>
      </w:r>
    </w:p>
    <w:p w14:paraId="3B5961A6" w14:textId="77777777" w:rsidR="00214891" w:rsidRDefault="00214891" w:rsidP="00214891"/>
    <w:p w14:paraId="1694261A" w14:textId="77777777" w:rsidR="00F37056" w:rsidRDefault="00F37056" w:rsidP="00214891"/>
    <w:p w14:paraId="6F03E0D0" w14:textId="1B8A5BE5" w:rsidR="00214891" w:rsidRPr="00F37056" w:rsidRDefault="00214891" w:rsidP="00F37056">
      <w:pPr>
        <w:jc w:val="center"/>
        <w:rPr>
          <w:b/>
          <w:bCs/>
        </w:rPr>
      </w:pPr>
      <w:r w:rsidRPr="00F37056">
        <w:rPr>
          <w:b/>
          <w:bCs/>
        </w:rPr>
        <w:t xml:space="preserve">Carta Compromiso del Instituto de </w:t>
      </w:r>
      <w:r w:rsidRPr="00F37056">
        <w:rPr>
          <w:b/>
          <w:bCs/>
        </w:rPr>
        <w:t>Salud Poblacional</w:t>
      </w:r>
      <w:r w:rsidR="00F37056">
        <w:rPr>
          <w:b/>
          <w:bCs/>
        </w:rPr>
        <w:t xml:space="preserve"> </w:t>
      </w:r>
      <w:r w:rsidRPr="00F37056">
        <w:rPr>
          <w:b/>
          <w:bCs/>
        </w:rPr>
        <w:t>“Concurso FIA ICBM-ESP 2025”</w:t>
      </w:r>
    </w:p>
    <w:p w14:paraId="02D47EA8" w14:textId="77777777" w:rsidR="00214891" w:rsidRDefault="00214891" w:rsidP="00214891"/>
    <w:p w14:paraId="2D0BA682" w14:textId="1430EBA6" w:rsidR="00214891" w:rsidRDefault="00214891" w:rsidP="00F37056">
      <w:pPr>
        <w:ind w:firstLine="708"/>
      </w:pPr>
      <w:r>
        <w:t xml:space="preserve">El Instituto de </w:t>
      </w:r>
      <w:r>
        <w:t>Salud Poblacional Escuela de Salud Pública (ESP)</w:t>
      </w:r>
      <w:r>
        <w:t xml:space="preserve"> se complace en apoyar la postulación del </w:t>
      </w:r>
      <w:r>
        <w:t>Académico</w:t>
      </w:r>
      <w:r>
        <w:t>(a)XXXXXX, en la Convocatoria Concurso XXXXXX 2025, como director del proyecto titulado “XXXXXXXXXX”.</w:t>
      </w:r>
    </w:p>
    <w:p w14:paraId="32FF9AE7" w14:textId="77777777" w:rsidR="00214891" w:rsidRDefault="00214891" w:rsidP="00214891"/>
    <w:p w14:paraId="12E659F3" w14:textId="092CEC82" w:rsidR="00214891" w:rsidRDefault="00214891" w:rsidP="00214891">
      <w:r>
        <w:t xml:space="preserve">El </w:t>
      </w:r>
      <w:r>
        <w:t>Académico</w:t>
      </w:r>
      <w:r>
        <w:t>(a) XXXX es Profesor XXXX de</w:t>
      </w:r>
      <w:r>
        <w:t xml:space="preserve"> la ESP con 22h o más</w:t>
      </w:r>
      <w:r>
        <w:t xml:space="preserve">. De ser adjudicado este proyecto, la institución proveerá al </w:t>
      </w:r>
      <w:r>
        <w:t>Académico</w:t>
      </w:r>
      <w:r>
        <w:t>(a) de las instalacion</w:t>
      </w:r>
      <w:r>
        <w:t>es,</w:t>
      </w:r>
      <w:r>
        <w:t xml:space="preserve"> equipamiento y </w:t>
      </w:r>
      <w:r>
        <w:t>apoyos</w:t>
      </w:r>
      <w:r>
        <w:t xml:space="preserve"> que le permitirán desarrollar el proyecto en dependencias d</w:t>
      </w:r>
      <w:r>
        <w:t>e la ESP</w:t>
      </w:r>
      <w:r>
        <w:t xml:space="preserve">. </w:t>
      </w:r>
    </w:p>
    <w:p w14:paraId="2A158470" w14:textId="77777777" w:rsidR="00214891" w:rsidRDefault="00214891" w:rsidP="00214891"/>
    <w:p w14:paraId="16868944" w14:textId="77777777" w:rsidR="00214891" w:rsidRDefault="00214891" w:rsidP="00214891"/>
    <w:p w14:paraId="424CC19B" w14:textId="77777777" w:rsidR="00214891" w:rsidRDefault="00214891" w:rsidP="00214891"/>
    <w:p w14:paraId="15AC313A" w14:textId="77777777" w:rsidR="00214891" w:rsidRDefault="00214891" w:rsidP="00214891"/>
    <w:p w14:paraId="290C5789" w14:textId="77777777" w:rsidR="00F37056" w:rsidRDefault="00F37056" w:rsidP="00214891"/>
    <w:p w14:paraId="25AAB6FE" w14:textId="77777777" w:rsidR="00F37056" w:rsidRDefault="00F37056" w:rsidP="00214891"/>
    <w:p w14:paraId="6B2CD1D5" w14:textId="77777777" w:rsidR="00F37056" w:rsidRDefault="00F37056" w:rsidP="00214891"/>
    <w:p w14:paraId="09E9305A" w14:textId="77777777" w:rsidR="00214891" w:rsidRDefault="00214891" w:rsidP="00214891"/>
    <w:p w14:paraId="51F09B9A" w14:textId="77777777" w:rsidR="00214891" w:rsidRDefault="00214891" w:rsidP="00214891"/>
    <w:p w14:paraId="168E318C" w14:textId="77777777" w:rsidR="00214891" w:rsidRDefault="00214891" w:rsidP="00214891"/>
    <w:p w14:paraId="680F9017" w14:textId="77777777" w:rsidR="00214891" w:rsidRDefault="00214891" w:rsidP="00214891"/>
    <w:p w14:paraId="3817A017" w14:textId="77777777" w:rsidR="00214891" w:rsidRDefault="00214891" w:rsidP="00214891"/>
    <w:p w14:paraId="7D65751C" w14:textId="01E034EF" w:rsidR="00214891" w:rsidRPr="00214891" w:rsidRDefault="00214891" w:rsidP="00214891">
      <w:pPr>
        <w:jc w:val="center"/>
        <w:rPr>
          <w:b/>
          <w:bCs/>
        </w:rPr>
      </w:pPr>
      <w:r w:rsidRPr="00214891">
        <w:rPr>
          <w:b/>
          <w:bCs/>
        </w:rPr>
        <w:t>Dr</w:t>
      </w:r>
      <w:r w:rsidRPr="00214891">
        <w:rPr>
          <w:b/>
          <w:bCs/>
        </w:rPr>
        <w:t>a</w:t>
      </w:r>
      <w:r w:rsidRPr="00214891">
        <w:rPr>
          <w:b/>
          <w:bCs/>
        </w:rPr>
        <w:t xml:space="preserve">. </w:t>
      </w:r>
      <w:r w:rsidRPr="00214891">
        <w:rPr>
          <w:b/>
          <w:bCs/>
        </w:rPr>
        <w:t xml:space="preserve">Lorena Rodríguez </w:t>
      </w:r>
      <w:proofErr w:type="spellStart"/>
      <w:r w:rsidRPr="00214891">
        <w:rPr>
          <w:b/>
          <w:bCs/>
        </w:rPr>
        <w:t>Osiac</w:t>
      </w:r>
      <w:proofErr w:type="spellEnd"/>
    </w:p>
    <w:p w14:paraId="54C42A07" w14:textId="048D20AB" w:rsidR="00214891" w:rsidRDefault="00214891" w:rsidP="00214891">
      <w:pPr>
        <w:jc w:val="center"/>
      </w:pPr>
      <w:r>
        <w:t>Director</w:t>
      </w:r>
      <w:r>
        <w:t>a</w:t>
      </w:r>
      <w:r>
        <w:t xml:space="preserve"> Instituto de </w:t>
      </w:r>
      <w:r>
        <w:t>Salud Poblacional</w:t>
      </w:r>
    </w:p>
    <w:p w14:paraId="2160A333" w14:textId="59D4D38A" w:rsidR="00214891" w:rsidRDefault="00214891" w:rsidP="00214891">
      <w:pPr>
        <w:jc w:val="center"/>
      </w:pPr>
      <w:proofErr w:type="spellStart"/>
      <w:r>
        <w:t>Facultad</w:t>
      </w:r>
      <w:proofErr w:type="spellEnd"/>
      <w:r>
        <w:t xml:space="preserve"> de Medicina - Universidad de Chile</w:t>
      </w:r>
    </w:p>
    <w:p w14:paraId="13619094" w14:textId="77777777" w:rsidR="00214891" w:rsidRDefault="00214891" w:rsidP="00214891"/>
    <w:p w14:paraId="20F44852" w14:textId="77777777" w:rsidR="00214891" w:rsidRDefault="00214891" w:rsidP="00214891"/>
    <w:p w14:paraId="5687415D" w14:textId="77777777" w:rsidR="00214891" w:rsidRDefault="00214891" w:rsidP="00214891"/>
    <w:p w14:paraId="1DE362E1" w14:textId="77777777" w:rsidR="00214891" w:rsidRDefault="00214891" w:rsidP="00214891"/>
    <w:p w14:paraId="37552044" w14:textId="77777777" w:rsidR="00214891" w:rsidRDefault="00214891" w:rsidP="00214891"/>
    <w:p w14:paraId="57C391F7" w14:textId="77777777" w:rsidR="00214891" w:rsidRDefault="00214891" w:rsidP="00214891"/>
    <w:p w14:paraId="42712357" w14:textId="77777777" w:rsidR="00214891" w:rsidRDefault="00214891" w:rsidP="00214891">
      <w:r>
        <w:t xml:space="preserve">C.C.: </w:t>
      </w:r>
    </w:p>
    <w:p w14:paraId="5DC9B932" w14:textId="1B909382" w:rsidR="00214891" w:rsidRDefault="00F37056" w:rsidP="00214891">
      <w:r>
        <w:t xml:space="preserve">- </w:t>
      </w:r>
      <w:r w:rsidR="00214891">
        <w:t>Archivo</w:t>
      </w:r>
    </w:p>
    <w:p w14:paraId="5F22C02F" w14:textId="4BBF602A" w:rsidR="00214891" w:rsidRDefault="00F37056" w:rsidP="00214891">
      <w:r>
        <w:t xml:space="preserve">- </w:t>
      </w:r>
      <w:r w:rsidR="00214891">
        <w:t>Dr. Jorge Ramírez, coordinador de investigación</w:t>
      </w:r>
    </w:p>
    <w:p w14:paraId="0DD21462" w14:textId="2C409AC6" w:rsidR="00214891" w:rsidRDefault="00F37056" w:rsidP="00214891">
      <w:r>
        <w:t xml:space="preserve">- </w:t>
      </w:r>
      <w:r w:rsidR="00214891">
        <w:t xml:space="preserve">Sra. </w:t>
      </w:r>
      <w:r w:rsidR="00214891">
        <w:t>Cecilia Guerra</w:t>
      </w:r>
      <w:r w:rsidR="00214891">
        <w:t>,</w:t>
      </w:r>
      <w:r w:rsidR="00214891">
        <w:t xml:space="preserve"> encargada de proyectos </w:t>
      </w:r>
    </w:p>
    <w:p w14:paraId="5FAE14A5" w14:textId="1B19C80A" w:rsidR="004640D1" w:rsidRPr="004640D1" w:rsidRDefault="00F37056" w:rsidP="004640D1">
      <w:r>
        <w:t xml:space="preserve">- </w:t>
      </w:r>
      <w:r w:rsidR="00214891">
        <w:t>Académico</w:t>
      </w:r>
      <w:r w:rsidR="00214891">
        <w:t xml:space="preserve">(a) XXXX, Investigador Principal </w:t>
      </w:r>
      <w:r w:rsidR="00214891">
        <w:t>ESP</w:t>
      </w:r>
    </w:p>
    <w:p w14:paraId="345ADB3A" w14:textId="77777777" w:rsidR="004640D1" w:rsidRPr="004640D1" w:rsidRDefault="004640D1" w:rsidP="004640D1"/>
    <w:sectPr w:rsidR="004640D1" w:rsidRPr="004640D1" w:rsidSect="00BC4BFC">
      <w:headerReference w:type="default" r:id="rId6"/>
      <w:footerReference w:type="default" r:id="rId7"/>
      <w:pgSz w:w="12240" w:h="15840"/>
      <w:pgMar w:top="1417" w:right="1701" w:bottom="1417" w:left="1701" w:header="56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C342CF" w14:textId="77777777" w:rsidR="00AA4348" w:rsidRDefault="00AA4348" w:rsidP="00FA6732">
      <w:r>
        <w:separator/>
      </w:r>
    </w:p>
  </w:endnote>
  <w:endnote w:type="continuationSeparator" w:id="0">
    <w:p w14:paraId="7387C819" w14:textId="77777777" w:rsidR="00AA4348" w:rsidRDefault="00AA4348" w:rsidP="00FA67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B4409" w14:textId="77777777" w:rsidR="00FA6732" w:rsidRPr="000C51AF" w:rsidRDefault="004640D1" w:rsidP="00BC3A64">
    <w:pPr>
      <w:pStyle w:val="Piedepgina"/>
      <w:tabs>
        <w:tab w:val="clear" w:pos="4419"/>
        <w:tab w:val="clear" w:pos="8838"/>
        <w:tab w:val="left" w:pos="940"/>
      </w:tabs>
      <w:jc w:val="center"/>
      <w:rPr>
        <w:color w:val="404040" w:themeColor="text1" w:themeTint="BF"/>
        <w:sz w:val="18"/>
        <w:szCs w:val="18"/>
      </w:rPr>
    </w:pPr>
    <w:r w:rsidRPr="000C51AF">
      <w:rPr>
        <w:noProof/>
        <w:color w:val="404040" w:themeColor="text1" w:themeTint="BF"/>
        <w:sz w:val="18"/>
        <w:szCs w:val="18"/>
        <w:lang w:eastAsia="es-CL"/>
      </w:rPr>
      <w:drawing>
        <wp:anchor distT="0" distB="0" distL="114300" distR="114300" simplePos="0" relativeHeight="251659264" behindDoc="1" locked="0" layoutInCell="1" allowOverlap="1" wp14:anchorId="4AC139CF" wp14:editId="71D393D0">
          <wp:simplePos x="0" y="0"/>
          <wp:positionH relativeFrom="column">
            <wp:posOffset>-1096464</wp:posOffset>
          </wp:positionH>
          <wp:positionV relativeFrom="page">
            <wp:posOffset>6361059</wp:posOffset>
          </wp:positionV>
          <wp:extent cx="7845879" cy="3699881"/>
          <wp:effectExtent l="0" t="0" r="3175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alphaModFix amt="35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47368" cy="370058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3A64" w:rsidRPr="000C51AF">
      <w:rPr>
        <w:color w:val="404040" w:themeColor="text1" w:themeTint="BF"/>
        <w:sz w:val="18"/>
        <w:szCs w:val="18"/>
      </w:rPr>
      <w:t>Escuela de Salud Pública “Dr. Salvador Allende G.” Facultad de Medicina, Universidad de Chile</w:t>
    </w:r>
  </w:p>
  <w:p w14:paraId="3D2DDDE5" w14:textId="77777777" w:rsidR="00BC3A64" w:rsidRPr="000C51AF" w:rsidRDefault="00BC3A64" w:rsidP="00BC3A64">
    <w:pPr>
      <w:pStyle w:val="Piedepgina"/>
      <w:tabs>
        <w:tab w:val="clear" w:pos="4419"/>
        <w:tab w:val="clear" w:pos="8838"/>
        <w:tab w:val="left" w:pos="940"/>
      </w:tabs>
      <w:jc w:val="center"/>
      <w:rPr>
        <w:color w:val="404040" w:themeColor="text1" w:themeTint="BF"/>
        <w:sz w:val="18"/>
        <w:szCs w:val="18"/>
      </w:rPr>
    </w:pPr>
    <w:r w:rsidRPr="000C51AF">
      <w:rPr>
        <w:color w:val="404040" w:themeColor="text1" w:themeTint="BF"/>
        <w:sz w:val="18"/>
        <w:szCs w:val="18"/>
      </w:rPr>
      <w:t>Av. Independencia 939, Independencia Santiago de Chile - Fono: (56) 2 2978 6146 - www.saludpublica.uchile.cl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F4F509" w14:textId="77777777" w:rsidR="00AA4348" w:rsidRDefault="00AA4348" w:rsidP="00FA6732">
      <w:r>
        <w:separator/>
      </w:r>
    </w:p>
  </w:footnote>
  <w:footnote w:type="continuationSeparator" w:id="0">
    <w:p w14:paraId="0725C3B6" w14:textId="77777777" w:rsidR="00AA4348" w:rsidRDefault="00AA4348" w:rsidP="00FA67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820D28" w14:textId="77777777" w:rsidR="00FA6732" w:rsidRPr="00FA6732" w:rsidRDefault="00B20DA3" w:rsidP="00FA673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3360" behindDoc="1" locked="0" layoutInCell="1" allowOverlap="1" wp14:anchorId="597B12A4" wp14:editId="6186F46B">
          <wp:simplePos x="0" y="0"/>
          <wp:positionH relativeFrom="column">
            <wp:posOffset>2363251</wp:posOffset>
          </wp:positionH>
          <wp:positionV relativeFrom="paragraph">
            <wp:posOffset>-11702</wp:posOffset>
          </wp:positionV>
          <wp:extent cx="975360" cy="97536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5360" cy="9753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L"/>
      </w:rPr>
      <w:drawing>
        <wp:anchor distT="0" distB="0" distL="114300" distR="114300" simplePos="0" relativeHeight="251661312" behindDoc="1" locked="0" layoutInCell="1" allowOverlap="1" wp14:anchorId="115B9AB8" wp14:editId="024B4343">
          <wp:simplePos x="0" y="0"/>
          <wp:positionH relativeFrom="column">
            <wp:posOffset>-487680</wp:posOffset>
          </wp:positionH>
          <wp:positionV relativeFrom="paragraph">
            <wp:posOffset>1092</wp:posOffset>
          </wp:positionV>
          <wp:extent cx="960120" cy="960120"/>
          <wp:effectExtent l="0" t="0" r="0" b="508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4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60120" cy="9601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L"/>
      </w:rPr>
      <w:drawing>
        <wp:anchor distT="0" distB="0" distL="114300" distR="114300" simplePos="0" relativeHeight="251662336" behindDoc="1" locked="0" layoutInCell="1" allowOverlap="1" wp14:anchorId="1C602095" wp14:editId="2ECEB34C">
          <wp:simplePos x="0" y="0"/>
          <wp:positionH relativeFrom="column">
            <wp:posOffset>5261610</wp:posOffset>
          </wp:positionH>
          <wp:positionV relativeFrom="paragraph">
            <wp:posOffset>-1905</wp:posOffset>
          </wp:positionV>
          <wp:extent cx="918210" cy="918210"/>
          <wp:effectExtent l="0" t="0" r="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8210" cy="9182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2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4891"/>
    <w:rsid w:val="0005634A"/>
    <w:rsid w:val="000C51AF"/>
    <w:rsid w:val="000D7723"/>
    <w:rsid w:val="00163F15"/>
    <w:rsid w:val="00214891"/>
    <w:rsid w:val="002A6021"/>
    <w:rsid w:val="00342282"/>
    <w:rsid w:val="00350592"/>
    <w:rsid w:val="004617A1"/>
    <w:rsid w:val="004640D1"/>
    <w:rsid w:val="00507F65"/>
    <w:rsid w:val="00564F63"/>
    <w:rsid w:val="005855E4"/>
    <w:rsid w:val="005C13A9"/>
    <w:rsid w:val="005F4EAA"/>
    <w:rsid w:val="00632E2C"/>
    <w:rsid w:val="006F21A8"/>
    <w:rsid w:val="00733D94"/>
    <w:rsid w:val="008063D8"/>
    <w:rsid w:val="00852945"/>
    <w:rsid w:val="008F5A25"/>
    <w:rsid w:val="009207EB"/>
    <w:rsid w:val="009B255A"/>
    <w:rsid w:val="009F504A"/>
    <w:rsid w:val="00A7276D"/>
    <w:rsid w:val="00A74A37"/>
    <w:rsid w:val="00AA4348"/>
    <w:rsid w:val="00AC4F9C"/>
    <w:rsid w:val="00AE45A6"/>
    <w:rsid w:val="00B111BF"/>
    <w:rsid w:val="00B20DA3"/>
    <w:rsid w:val="00B528D7"/>
    <w:rsid w:val="00BC3A64"/>
    <w:rsid w:val="00BC4BFC"/>
    <w:rsid w:val="00C375B6"/>
    <w:rsid w:val="00CE160A"/>
    <w:rsid w:val="00DA7C91"/>
    <w:rsid w:val="00E26036"/>
    <w:rsid w:val="00E6025F"/>
    <w:rsid w:val="00EB4BC4"/>
    <w:rsid w:val="00EF201C"/>
    <w:rsid w:val="00F37056"/>
    <w:rsid w:val="00FA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E1ED21"/>
  <w15:docId w15:val="{4C6E2764-851B-BA49-A003-8725CBEF05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A673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A6732"/>
  </w:style>
  <w:style w:type="paragraph" w:styleId="Piedepgina">
    <w:name w:val="footer"/>
    <w:basedOn w:val="Normal"/>
    <w:link w:val="PiedepginaCar"/>
    <w:uiPriority w:val="99"/>
    <w:unhideWhenUsed/>
    <w:rsid w:val="00FA673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A6732"/>
  </w:style>
  <w:style w:type="paragraph" w:styleId="Sinespaciado">
    <w:name w:val="No Spacing"/>
    <w:uiPriority w:val="1"/>
    <w:qFormat/>
    <w:rsid w:val="00FA6732"/>
    <w:rPr>
      <w:rFonts w:eastAsiaTheme="minorEastAsia"/>
      <w:sz w:val="22"/>
      <w:szCs w:val="22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33D94"/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33D94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jorgeramirezflores/Downloads/hoja-carta-2024%20(2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hoja-carta-2024 (2).dotx</Template>
  <TotalTime>7</TotalTime>
  <Pages>1</Pages>
  <Words>134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Ramírez Flores</dc:creator>
  <cp:lastModifiedBy>Jorge Ramirez Flores</cp:lastModifiedBy>
  <cp:revision>2</cp:revision>
  <cp:lastPrinted>2019-03-18T15:39:00Z</cp:lastPrinted>
  <dcterms:created xsi:type="dcterms:W3CDTF">2025-01-28T19:13:00Z</dcterms:created>
  <dcterms:modified xsi:type="dcterms:W3CDTF">2025-01-28T19:21:00Z</dcterms:modified>
</cp:coreProperties>
</file>