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00F" w:rsidRDefault="001C700F" w:rsidP="001C700F">
      <w:pPr>
        <w:jc w:val="center"/>
        <w:rPr>
          <w:b/>
          <w:color w:val="1F497D"/>
          <w:u w:val="single"/>
          <w:lang w:val="es-CL"/>
        </w:rPr>
      </w:pPr>
      <w:bookmarkStart w:id="0" w:name="_GoBack"/>
      <w:bookmarkEnd w:id="0"/>
      <w:r w:rsidRPr="001C700F">
        <w:rPr>
          <w:b/>
          <w:color w:val="1F497D"/>
          <w:u w:val="single"/>
          <w:lang w:val="es-CL"/>
        </w:rPr>
        <w:t>FORMULARIO DE P</w:t>
      </w:r>
      <w:r>
        <w:rPr>
          <w:b/>
          <w:color w:val="1F497D"/>
          <w:u w:val="single"/>
          <w:lang w:val="es-CL"/>
        </w:rPr>
        <w:t>OSTULACIÓN</w:t>
      </w:r>
    </w:p>
    <w:p w:rsidR="001C700F" w:rsidRPr="001C700F" w:rsidRDefault="001C700F" w:rsidP="001C700F">
      <w:pPr>
        <w:jc w:val="center"/>
        <w:rPr>
          <w:b/>
          <w:color w:val="1F497D"/>
          <w:u w:val="single"/>
          <w:lang w:val="es-CL"/>
        </w:rPr>
      </w:pPr>
    </w:p>
    <w:p w:rsidR="001C700F" w:rsidRDefault="001C700F" w:rsidP="001C700F">
      <w:pPr>
        <w:jc w:val="center"/>
        <w:rPr>
          <w:b/>
          <w:color w:val="1F497D"/>
          <w:sz w:val="24"/>
          <w:szCs w:val="22"/>
          <w:lang w:val="es-CL"/>
        </w:rPr>
      </w:pPr>
      <w:r w:rsidRPr="001C700F">
        <w:rPr>
          <w:b/>
          <w:color w:val="1F497D"/>
          <w:sz w:val="24"/>
          <w:szCs w:val="22"/>
          <w:lang w:val="es-CL"/>
        </w:rPr>
        <w:t xml:space="preserve">Concurso: </w:t>
      </w:r>
      <w:r>
        <w:rPr>
          <w:b/>
          <w:color w:val="1F497D"/>
          <w:sz w:val="24"/>
          <w:szCs w:val="22"/>
          <w:lang w:val="es-CL"/>
        </w:rPr>
        <w:t xml:space="preserve">Proyectos de Telemedicina en el Hospital Clínico de la </w:t>
      </w:r>
    </w:p>
    <w:p w:rsidR="001C700F" w:rsidRPr="001C700F" w:rsidRDefault="001C700F" w:rsidP="001C700F">
      <w:pPr>
        <w:jc w:val="center"/>
        <w:rPr>
          <w:b/>
          <w:color w:val="1F497D"/>
          <w:sz w:val="24"/>
          <w:szCs w:val="22"/>
          <w:lang w:val="es-CL"/>
        </w:rPr>
      </w:pPr>
      <w:r>
        <w:rPr>
          <w:b/>
          <w:color w:val="1F497D"/>
          <w:sz w:val="24"/>
          <w:szCs w:val="22"/>
          <w:lang w:val="es-CL"/>
        </w:rPr>
        <w:t xml:space="preserve">Universidad de Chile </w:t>
      </w:r>
    </w:p>
    <w:p w:rsidR="001C700F" w:rsidRPr="001C700F" w:rsidRDefault="001C700F" w:rsidP="001C700F">
      <w:pPr>
        <w:jc w:val="center"/>
        <w:rPr>
          <w:b/>
          <w:color w:val="1F497D"/>
          <w:sz w:val="24"/>
          <w:szCs w:val="22"/>
        </w:rPr>
      </w:pPr>
    </w:p>
    <w:tbl>
      <w:tblPr>
        <w:tblW w:w="918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88"/>
      </w:tblGrid>
      <w:tr w:rsidR="001C700F" w:rsidRPr="006F14CC" w:rsidTr="00CA6DDF">
        <w:tc>
          <w:tcPr>
            <w:tcW w:w="9188" w:type="dxa"/>
            <w:vAlign w:val="center"/>
          </w:tcPr>
          <w:p w:rsidR="001C700F" w:rsidRPr="00CA6DDF" w:rsidRDefault="00CA6DDF" w:rsidP="001C700F">
            <w:pPr>
              <w:numPr>
                <w:ilvl w:val="0"/>
                <w:numId w:val="18"/>
              </w:numPr>
              <w:spacing w:before="120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TÍTULO</w:t>
            </w:r>
            <w:r w:rsidR="001C700F">
              <w:rPr>
                <w:rFonts w:ascii="Calibri" w:hAnsi="Calibri" w:cs="Arial"/>
                <w:b/>
                <w:sz w:val="18"/>
                <w:szCs w:val="18"/>
              </w:rPr>
              <w:t xml:space="preserve"> DEL PROYECTO </w:t>
            </w:r>
          </w:p>
          <w:p w:rsidR="00CA6DDF" w:rsidRPr="001C700F" w:rsidRDefault="00CA6DDF" w:rsidP="00CA6DDF">
            <w:pPr>
              <w:spacing w:before="120"/>
              <w:ind w:left="644"/>
              <w:rPr>
                <w:rFonts w:ascii="Calibri" w:hAnsi="Calibri"/>
                <w:b/>
                <w:sz w:val="18"/>
                <w:szCs w:val="18"/>
              </w:rPr>
            </w:pPr>
          </w:p>
          <w:p w:rsidR="001C700F" w:rsidRPr="001C700F" w:rsidRDefault="001C700F" w:rsidP="00DB07C9">
            <w:pPr>
              <w:spacing w:before="120"/>
              <w:ind w:left="644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  <w:tr w:rsidR="00CA6DDF" w:rsidRPr="006F14CC" w:rsidTr="00CA6DDF">
        <w:tc>
          <w:tcPr>
            <w:tcW w:w="9188" w:type="dxa"/>
            <w:vAlign w:val="center"/>
          </w:tcPr>
          <w:p w:rsidR="00CA6DDF" w:rsidRDefault="00CA6DDF" w:rsidP="001C700F">
            <w:pPr>
              <w:numPr>
                <w:ilvl w:val="0"/>
                <w:numId w:val="18"/>
              </w:num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RESUMEN</w:t>
            </w: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  <w:p w:rsidR="00CA6DDF" w:rsidRDefault="00CA6DDF" w:rsidP="00CA6DDF">
            <w:pPr>
              <w:spacing w:before="120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</w:tr>
      <w:tr w:rsidR="001C700F" w:rsidRPr="001C700F" w:rsidTr="00CA6DDF">
        <w:trPr>
          <w:trHeight w:val="176"/>
        </w:trPr>
        <w:tc>
          <w:tcPr>
            <w:tcW w:w="9188" w:type="dxa"/>
          </w:tcPr>
          <w:p w:rsidR="001C700F" w:rsidRPr="001C700F" w:rsidRDefault="001C700F" w:rsidP="001C700F">
            <w:pPr>
              <w:numPr>
                <w:ilvl w:val="0"/>
                <w:numId w:val="18"/>
              </w:numPr>
              <w:rPr>
                <w:rFonts w:ascii="Calibri" w:hAnsi="Calibri"/>
                <w:b/>
                <w:sz w:val="18"/>
                <w:szCs w:val="18"/>
                <w:lang w:val="es-CL"/>
              </w:rPr>
            </w:pPr>
            <w:r w:rsidRPr="001C700F"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IDENTIFICACIÓN DEL </w:t>
            </w:r>
            <w:r>
              <w:rPr>
                <w:rFonts w:ascii="Calibri" w:hAnsi="Calibri"/>
                <w:b/>
                <w:sz w:val="18"/>
                <w:szCs w:val="18"/>
                <w:lang w:val="es-CL"/>
              </w:rPr>
              <w:t>DIRECTOR</w:t>
            </w:r>
          </w:p>
        </w:tc>
      </w:tr>
      <w:tr w:rsidR="001C700F" w:rsidRPr="001C700F" w:rsidTr="00CA6DDF">
        <w:tc>
          <w:tcPr>
            <w:tcW w:w="9188" w:type="dxa"/>
          </w:tcPr>
          <w:p w:rsidR="001C700F" w:rsidRPr="001C700F" w:rsidRDefault="001C700F" w:rsidP="00DB07C9">
            <w:pPr>
              <w:rPr>
                <w:i/>
                <w:color w:val="C00000"/>
                <w:sz w:val="18"/>
                <w:lang w:val="es-CL"/>
              </w:rPr>
            </w:pPr>
          </w:p>
          <w:tbl>
            <w:tblPr>
              <w:tblStyle w:val="Sombreadoclaro-nfasis11"/>
              <w:tblW w:w="0" w:type="auto"/>
              <w:tblLook w:val="04A0" w:firstRow="1" w:lastRow="0" w:firstColumn="1" w:lastColumn="0" w:noHBand="0" w:noVBand="1"/>
            </w:tblPr>
            <w:tblGrid>
              <w:gridCol w:w="2830"/>
              <w:gridCol w:w="5917"/>
            </w:tblGrid>
            <w:tr w:rsidR="001C700F" w:rsidRPr="00DB07C9" w:rsidTr="005C7B12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1C700F" w:rsidRPr="00DB07C9" w:rsidRDefault="001C700F" w:rsidP="00DB07C9">
                  <w:pPr>
                    <w:rPr>
                      <w:b w:val="0"/>
                      <w:bCs w:val="0"/>
                      <w:sz w:val="18"/>
                      <w:lang w:val="es-CL"/>
                    </w:rPr>
                  </w:pPr>
                  <w:r w:rsidRPr="00DB07C9">
                    <w:rPr>
                      <w:bCs w:val="0"/>
                      <w:sz w:val="18"/>
                      <w:lang w:val="es-CL"/>
                    </w:rPr>
                    <w:t>Rut</w:t>
                  </w:r>
                </w:p>
              </w:tc>
              <w:tc>
                <w:tcPr>
                  <w:tcW w:w="5917" w:type="dxa"/>
                </w:tcPr>
                <w:p w:rsidR="001C700F" w:rsidRPr="00DB07C9" w:rsidRDefault="001C700F" w:rsidP="00DB07C9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 w:val="0"/>
                      <w:bCs w:val="0"/>
                      <w:lang w:val="es-CL"/>
                    </w:rPr>
                  </w:pPr>
                </w:p>
              </w:tc>
            </w:tr>
            <w:tr w:rsidR="001C700F" w:rsidRPr="00DB07C9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1C700F" w:rsidRPr="00DB07C9" w:rsidRDefault="001C700F" w:rsidP="00DB07C9">
                  <w:pPr>
                    <w:rPr>
                      <w:b w:val="0"/>
                      <w:bCs w:val="0"/>
                      <w:sz w:val="18"/>
                      <w:lang w:val="es-CL"/>
                    </w:rPr>
                  </w:pPr>
                  <w:r w:rsidRPr="00DB07C9">
                    <w:rPr>
                      <w:bCs w:val="0"/>
                      <w:sz w:val="18"/>
                      <w:lang w:val="es-CL"/>
                    </w:rPr>
                    <w:t>Nombre</w:t>
                  </w:r>
                </w:p>
              </w:tc>
              <w:tc>
                <w:tcPr>
                  <w:tcW w:w="5917" w:type="dxa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lang w:val="es-CL"/>
                    </w:rPr>
                  </w:pPr>
                </w:p>
              </w:tc>
            </w:tr>
            <w:tr w:rsidR="001C700F" w:rsidRPr="00DB07C9" w:rsidTr="005C7B12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1C700F" w:rsidRPr="005C7B12" w:rsidRDefault="001C700F" w:rsidP="00DB07C9">
                  <w:pPr>
                    <w:rPr>
                      <w:bCs w:val="0"/>
                      <w:sz w:val="18"/>
                      <w:lang w:val="es-CL"/>
                    </w:rPr>
                  </w:pPr>
                  <w:r w:rsidRPr="005C7B12">
                    <w:rPr>
                      <w:bCs w:val="0"/>
                      <w:sz w:val="18"/>
                      <w:lang w:val="es-CL"/>
                    </w:rPr>
                    <w:t xml:space="preserve">Unidad </w:t>
                  </w:r>
                </w:p>
              </w:tc>
              <w:tc>
                <w:tcPr>
                  <w:tcW w:w="5917" w:type="dxa"/>
                </w:tcPr>
                <w:p w:rsidR="001C700F" w:rsidRPr="005C7B12" w:rsidRDefault="001C700F" w:rsidP="00DB07C9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s-CL"/>
                    </w:rPr>
                  </w:pPr>
                </w:p>
              </w:tc>
            </w:tr>
            <w:tr w:rsidR="001C700F" w:rsidRPr="00DB07C9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1C700F" w:rsidRPr="00DB07C9" w:rsidRDefault="001C700F" w:rsidP="00DB07C9">
                  <w:pPr>
                    <w:rPr>
                      <w:b w:val="0"/>
                      <w:bCs w:val="0"/>
                      <w:sz w:val="18"/>
                      <w:lang w:val="es-CL"/>
                    </w:rPr>
                  </w:pPr>
                  <w:r w:rsidRPr="00DB07C9">
                    <w:rPr>
                      <w:bCs w:val="0"/>
                      <w:sz w:val="18"/>
                      <w:lang w:val="es-CL"/>
                    </w:rPr>
                    <w:t>Teléfono</w:t>
                  </w:r>
                </w:p>
              </w:tc>
              <w:tc>
                <w:tcPr>
                  <w:tcW w:w="5917" w:type="dxa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lang w:val="es-CL"/>
                    </w:rPr>
                  </w:pPr>
                </w:p>
              </w:tc>
            </w:tr>
            <w:tr w:rsidR="001C700F" w:rsidRPr="00DB07C9" w:rsidTr="005C7B12">
              <w:trPr>
                <w:trHeight w:val="8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1C700F" w:rsidRPr="00DB07C9" w:rsidRDefault="001C700F" w:rsidP="00DB07C9">
                  <w:pPr>
                    <w:rPr>
                      <w:b w:val="0"/>
                      <w:bCs w:val="0"/>
                      <w:sz w:val="18"/>
                      <w:lang w:val="es-CL"/>
                    </w:rPr>
                  </w:pPr>
                  <w:r w:rsidRPr="00DB07C9">
                    <w:rPr>
                      <w:bCs w:val="0"/>
                      <w:sz w:val="18"/>
                      <w:lang w:val="es-CL"/>
                    </w:rPr>
                    <w:t>E-mail</w:t>
                  </w:r>
                </w:p>
              </w:tc>
              <w:tc>
                <w:tcPr>
                  <w:tcW w:w="5917" w:type="dxa"/>
                </w:tcPr>
                <w:p w:rsidR="001C700F" w:rsidRPr="00DB07C9" w:rsidRDefault="001C700F" w:rsidP="00DB07C9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s-CL"/>
                    </w:rPr>
                  </w:pPr>
                </w:p>
              </w:tc>
            </w:tr>
          </w:tbl>
          <w:p w:rsidR="001C700F" w:rsidRPr="001C700F" w:rsidRDefault="001C700F" w:rsidP="00DB07C9">
            <w:pPr>
              <w:rPr>
                <w:color w:val="FFFFFF"/>
                <w:sz w:val="18"/>
                <w:lang w:val="es-CL"/>
              </w:rPr>
            </w:pPr>
            <w:r w:rsidRPr="001C700F">
              <w:rPr>
                <w:color w:val="FFFFFF"/>
                <w:sz w:val="18"/>
                <w:lang w:val="es-CL"/>
              </w:rPr>
              <w:t>SSS</w:t>
            </w:r>
          </w:p>
        </w:tc>
      </w:tr>
      <w:tr w:rsidR="001C700F" w:rsidRPr="006F14CC" w:rsidTr="00CA6DDF">
        <w:tc>
          <w:tcPr>
            <w:tcW w:w="9188" w:type="dxa"/>
          </w:tcPr>
          <w:p w:rsidR="001C700F" w:rsidRPr="001C700F" w:rsidRDefault="001C700F" w:rsidP="001C700F">
            <w:pPr>
              <w:numPr>
                <w:ilvl w:val="0"/>
                <w:numId w:val="18"/>
              </w:numPr>
              <w:rPr>
                <w:rFonts w:ascii="Calibri" w:hAnsi="Calibri"/>
                <w:b/>
                <w:sz w:val="18"/>
                <w:szCs w:val="18"/>
              </w:rPr>
            </w:pPr>
            <w:r w:rsidRPr="001C700F">
              <w:rPr>
                <w:rFonts w:ascii="Calibri" w:hAnsi="Calibri"/>
                <w:b/>
                <w:sz w:val="18"/>
                <w:szCs w:val="18"/>
              </w:rPr>
              <w:t xml:space="preserve">IDENTIFICACIÓN DE LOS PARTICIPANTES </w:t>
            </w:r>
          </w:p>
        </w:tc>
      </w:tr>
      <w:tr w:rsidR="001C700F" w:rsidRPr="006F14CC" w:rsidTr="00CA6DDF">
        <w:tc>
          <w:tcPr>
            <w:tcW w:w="9188" w:type="dxa"/>
          </w:tcPr>
          <w:p w:rsidR="001C700F" w:rsidRPr="005C7B12" w:rsidRDefault="001C700F" w:rsidP="00DB07C9">
            <w:pPr>
              <w:rPr>
                <w:rFonts w:ascii="Calibri" w:hAnsi="Calibri"/>
                <w:b/>
                <w:sz w:val="18"/>
                <w:szCs w:val="18"/>
              </w:rPr>
            </w:pPr>
          </w:p>
          <w:tbl>
            <w:tblPr>
              <w:tblStyle w:val="Cuadrculaclara-nfasis11"/>
              <w:tblW w:w="8952" w:type="dxa"/>
              <w:tblLook w:val="04A0" w:firstRow="1" w:lastRow="0" w:firstColumn="1" w:lastColumn="0" w:noHBand="0" w:noVBand="1"/>
            </w:tblPr>
            <w:tblGrid>
              <w:gridCol w:w="2984"/>
              <w:gridCol w:w="2985"/>
              <w:gridCol w:w="2983"/>
            </w:tblGrid>
            <w:tr w:rsidR="001C700F" w:rsidRPr="005C7B12" w:rsidTr="005C7B12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1C700F" w:rsidRPr="005C7B12" w:rsidRDefault="00712683" w:rsidP="00712683">
                  <w:pPr>
                    <w:rPr>
                      <w:rFonts w:ascii="Calibri" w:eastAsia="Calibri" w:hAnsi="Calibri"/>
                      <w:bCs w:val="0"/>
                      <w:color w:val="0070C0"/>
                      <w:sz w:val="18"/>
                      <w:lang w:val="es-CL"/>
                    </w:rPr>
                  </w:pPr>
                  <w:r w:rsidRPr="005C7B12">
                    <w:rPr>
                      <w:rFonts w:ascii="Calibri" w:eastAsia="Calibri" w:hAnsi="Calibri"/>
                      <w:bCs w:val="0"/>
                      <w:color w:val="365F91"/>
                      <w:sz w:val="18"/>
                      <w:lang w:val="es-CL"/>
                    </w:rPr>
                    <w:t>Nombre</w:t>
                  </w:r>
                </w:p>
              </w:tc>
              <w:tc>
                <w:tcPr>
                  <w:tcW w:w="1667" w:type="pct"/>
                </w:tcPr>
                <w:p w:rsidR="001C700F" w:rsidRPr="005C7B12" w:rsidRDefault="001C700F" w:rsidP="007126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Calibri" w:hAnsi="Calibri"/>
                      <w:bCs w:val="0"/>
                      <w:color w:val="0070C0"/>
                      <w:sz w:val="18"/>
                      <w:lang w:val="es-CL"/>
                    </w:rPr>
                  </w:pPr>
                  <w:r w:rsidRPr="005C7B12">
                    <w:rPr>
                      <w:rFonts w:ascii="Calibri" w:eastAsia="Calibri" w:hAnsi="Calibri"/>
                      <w:bCs w:val="0"/>
                      <w:color w:val="365F91"/>
                      <w:sz w:val="18"/>
                      <w:lang w:val="es-CL"/>
                    </w:rPr>
                    <w:t>Unidad</w:t>
                  </w:r>
                  <w:r w:rsidRPr="005C7B12">
                    <w:rPr>
                      <w:rFonts w:ascii="Calibri" w:eastAsia="Calibri" w:hAnsi="Calibri"/>
                      <w:bCs w:val="0"/>
                      <w:color w:val="0070C0"/>
                      <w:sz w:val="18"/>
                      <w:lang w:val="es-CL"/>
                    </w:rPr>
                    <w:t xml:space="preserve">  </w:t>
                  </w:r>
                </w:p>
              </w:tc>
              <w:tc>
                <w:tcPr>
                  <w:tcW w:w="1666" w:type="pct"/>
                </w:tcPr>
                <w:p w:rsidR="001C700F" w:rsidRPr="005C7B12" w:rsidRDefault="001C700F" w:rsidP="007126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Calibri" w:hAnsi="Calibri"/>
                      <w:bCs w:val="0"/>
                      <w:color w:val="0070C0"/>
                      <w:sz w:val="18"/>
                      <w:lang w:val="es-CL"/>
                    </w:rPr>
                  </w:pPr>
                  <w:r w:rsidRPr="005C7B12">
                    <w:rPr>
                      <w:rFonts w:ascii="Calibri" w:eastAsia="Calibri" w:hAnsi="Calibri"/>
                      <w:bCs w:val="0"/>
                      <w:color w:val="365F91"/>
                      <w:sz w:val="18"/>
                      <w:lang w:val="es-CL"/>
                    </w:rPr>
                    <w:t>Correo electrónico</w:t>
                  </w:r>
                </w:p>
              </w:tc>
            </w:tr>
            <w:tr w:rsidR="001C700F" w:rsidRPr="001D41E0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1C700F" w:rsidRPr="001D41E0" w:rsidTr="005C7B12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w:trHeight w:val="13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1C700F" w:rsidRPr="00DB07C9" w:rsidRDefault="001C700F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1C700F" w:rsidRPr="00DB07C9" w:rsidRDefault="001C700F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1C700F" w:rsidRPr="001D41E0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1C700F" w:rsidRPr="00DB07C9" w:rsidRDefault="001C700F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1C700F" w:rsidRPr="001D41E0" w:rsidTr="005C7B12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  <w:p w:rsidR="001C700F" w:rsidRPr="00DB07C9" w:rsidRDefault="001C700F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1C700F" w:rsidRPr="00DB07C9" w:rsidRDefault="001C700F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1C700F" w:rsidRPr="00DB07C9" w:rsidRDefault="001C700F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5C7B12" w:rsidRPr="001D41E0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5C7B12" w:rsidRPr="00DB07C9" w:rsidRDefault="005C7B12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5C7B12" w:rsidRPr="00DB07C9" w:rsidRDefault="005C7B12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5C7B12" w:rsidRPr="00DB07C9" w:rsidRDefault="005C7B12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5C7B12" w:rsidRPr="001D41E0" w:rsidTr="005C7B12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5C7B12" w:rsidRPr="00DB07C9" w:rsidRDefault="005C7B12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5C7B12" w:rsidRPr="00DB07C9" w:rsidRDefault="005C7B12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5C7B12" w:rsidRPr="00DB07C9" w:rsidRDefault="005C7B12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5C7B12" w:rsidRPr="001D41E0" w:rsidTr="005C7B1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5C7B12" w:rsidRPr="00DB07C9" w:rsidRDefault="005C7B12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5C7B12" w:rsidRPr="00DB07C9" w:rsidRDefault="005C7B12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5C7B12" w:rsidRPr="00DB07C9" w:rsidRDefault="005C7B12" w:rsidP="00DB07C9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  <w:tr w:rsidR="005C7B12" w:rsidRPr="001D41E0" w:rsidTr="005C7B12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w:trHeight w:val="4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67" w:type="pct"/>
                </w:tcPr>
                <w:p w:rsidR="005C7B12" w:rsidRPr="00DB07C9" w:rsidRDefault="005C7B12" w:rsidP="00DB07C9">
                  <w:pPr>
                    <w:rPr>
                      <w:rFonts w:ascii="Calibri" w:hAnsi="Calibri" w:cs="Arial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:rsidR="005C7B12" w:rsidRPr="00DB07C9" w:rsidRDefault="005C7B12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  <w:tc>
                <w:tcPr>
                  <w:tcW w:w="1666" w:type="pct"/>
                </w:tcPr>
                <w:p w:rsidR="005C7B12" w:rsidRPr="00DB07C9" w:rsidRDefault="005C7B12" w:rsidP="00DB07C9">
                  <w:pPr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cs="Arial"/>
                      <w:sz w:val="18"/>
                      <w:szCs w:val="18"/>
                    </w:rPr>
                  </w:pPr>
                </w:p>
              </w:tc>
            </w:tr>
          </w:tbl>
          <w:p w:rsidR="001C700F" w:rsidRPr="001C700F" w:rsidRDefault="001C700F" w:rsidP="00DB07C9">
            <w:pPr>
              <w:rPr>
                <w:rFonts w:ascii="Calibri" w:hAnsi="Calibri"/>
                <w:color w:val="FFFFFF"/>
                <w:sz w:val="18"/>
                <w:szCs w:val="18"/>
              </w:rPr>
            </w:pPr>
          </w:p>
        </w:tc>
      </w:tr>
    </w:tbl>
    <w:p w:rsidR="00CA6DDF" w:rsidRDefault="00CA6DDF">
      <w:r>
        <w:br w:type="page"/>
      </w:r>
    </w:p>
    <w:tbl>
      <w:tblPr>
        <w:tblW w:w="918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88"/>
      </w:tblGrid>
      <w:tr w:rsidR="001C700F" w:rsidRPr="003C55B6" w:rsidTr="00CA6DDF">
        <w:tc>
          <w:tcPr>
            <w:tcW w:w="918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Default="001C700F" w:rsidP="001C700F">
            <w:pPr>
              <w:ind w:left="644"/>
              <w:rPr>
                <w:rFonts w:ascii="Calibri" w:hAnsi="Calibri"/>
                <w:b/>
                <w:sz w:val="18"/>
                <w:szCs w:val="18"/>
              </w:rPr>
            </w:pPr>
          </w:p>
          <w:p w:rsidR="001C700F" w:rsidRPr="001C700F" w:rsidRDefault="001C700F" w:rsidP="001C700F">
            <w:pPr>
              <w:numPr>
                <w:ilvl w:val="0"/>
                <w:numId w:val="18"/>
              </w:numPr>
              <w:rPr>
                <w:rFonts w:ascii="Calibri" w:hAnsi="Calibri"/>
                <w:b/>
                <w:sz w:val="18"/>
                <w:szCs w:val="18"/>
                <w:lang w:val="es-CL"/>
              </w:rPr>
            </w:pPr>
            <w:r w:rsidRPr="001C700F">
              <w:rPr>
                <w:rFonts w:ascii="Calibri" w:hAnsi="Calibri"/>
                <w:b/>
                <w:sz w:val="18"/>
                <w:szCs w:val="18"/>
                <w:lang w:val="es-CL"/>
              </w:rPr>
              <w:t>OBJETIVO GENERAL DEL PROYECTO (indique impacto al finalizar la ejecuci</w:t>
            </w:r>
            <w:r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ón) </w:t>
            </w:r>
          </w:p>
        </w:tc>
      </w:tr>
      <w:tr w:rsidR="001C700F" w:rsidRPr="003C55B6" w:rsidTr="00CA6DDF">
        <w:tc>
          <w:tcPr>
            <w:tcW w:w="918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:rsidR="001C700F" w:rsidRPr="005C7B12" w:rsidRDefault="001C700F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1C700F" w:rsidRPr="005C7B12" w:rsidRDefault="001C700F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1C700F" w:rsidRDefault="001C700F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3A36B0" w:rsidRDefault="003A36B0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3A36B0" w:rsidRPr="005C7B12" w:rsidRDefault="003A36B0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1C700F" w:rsidRPr="005C7B12" w:rsidRDefault="001C700F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1C700F" w:rsidRPr="005C7B12" w:rsidRDefault="001C700F" w:rsidP="00DB07C9">
            <w:pPr>
              <w:spacing w:line="120" w:lineRule="exact"/>
              <w:rPr>
                <w:rFonts w:ascii="Calibri" w:hAnsi="Calibri" w:cs="Arial"/>
                <w:sz w:val="18"/>
                <w:szCs w:val="18"/>
                <w:lang w:val="es-CL"/>
              </w:rPr>
            </w:pPr>
          </w:p>
          <w:p w:rsidR="001C700F" w:rsidRPr="001C700F" w:rsidRDefault="001C700F" w:rsidP="00DB07C9">
            <w:pPr>
              <w:rPr>
                <w:rFonts w:ascii="Calibri" w:hAnsi="Calibri" w:cs="Arial"/>
                <w:i/>
                <w:color w:val="C00000"/>
                <w:sz w:val="18"/>
                <w:szCs w:val="18"/>
                <w:lang w:val="es-CL"/>
              </w:rPr>
            </w:pPr>
          </w:p>
        </w:tc>
      </w:tr>
      <w:tr w:rsidR="001C700F" w:rsidRPr="003C55B6" w:rsidTr="00CA6DDF">
        <w:tc>
          <w:tcPr>
            <w:tcW w:w="918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Pr="001C700F" w:rsidRDefault="00BB3E3B" w:rsidP="001C700F">
            <w:pPr>
              <w:numPr>
                <w:ilvl w:val="0"/>
                <w:numId w:val="18"/>
              </w:numPr>
              <w:rPr>
                <w:rFonts w:ascii="Calibri" w:hAnsi="Calibri"/>
                <w:b/>
                <w:sz w:val="18"/>
                <w:szCs w:val="18"/>
                <w:lang w:val="es-CL"/>
              </w:rPr>
            </w:pPr>
            <w:r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OBJETIVOS ESPECIFICOS, </w:t>
            </w:r>
            <w:r w:rsidR="001C700F"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TAREAS </w:t>
            </w:r>
            <w:r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 E INDICADORES </w:t>
            </w:r>
            <w:r w:rsidR="001C700F" w:rsidRPr="001C700F">
              <w:rPr>
                <w:rFonts w:ascii="Calibri" w:hAnsi="Calibri"/>
                <w:b/>
                <w:sz w:val="18"/>
                <w:szCs w:val="18"/>
                <w:lang w:val="es-CL"/>
              </w:rPr>
              <w:t xml:space="preserve">DEL PROYECTO </w:t>
            </w:r>
          </w:p>
        </w:tc>
      </w:tr>
      <w:tr w:rsidR="001C700F" w:rsidRPr="003C55B6" w:rsidTr="00CA6DDF">
        <w:tc>
          <w:tcPr>
            <w:tcW w:w="918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Pr="00712683" w:rsidRDefault="001C700F" w:rsidP="00DB07C9">
            <w:pPr>
              <w:rPr>
                <w:i/>
                <w:color w:val="0070C0"/>
                <w:sz w:val="18"/>
                <w:lang w:val="es-CL"/>
              </w:rPr>
            </w:pPr>
          </w:p>
          <w:tbl>
            <w:tblPr>
              <w:tblW w:w="0" w:type="auto"/>
              <w:tblBorders>
                <w:top w:val="single" w:sz="8" w:space="0" w:color="4F81BD"/>
                <w:left w:val="single" w:sz="8" w:space="0" w:color="4F81BD"/>
                <w:bottom w:val="single" w:sz="8" w:space="0" w:color="4F81BD"/>
                <w:right w:val="single" w:sz="8" w:space="0" w:color="4F81BD"/>
                <w:insideH w:val="single" w:sz="8" w:space="0" w:color="4F81BD"/>
                <w:insideV w:val="single" w:sz="8" w:space="0" w:color="4F81BD"/>
              </w:tblBorders>
              <w:tblLook w:val="04A0" w:firstRow="1" w:lastRow="0" w:firstColumn="1" w:lastColumn="0" w:noHBand="0" w:noVBand="1"/>
            </w:tblPr>
            <w:tblGrid>
              <w:gridCol w:w="407"/>
              <w:gridCol w:w="3128"/>
              <w:gridCol w:w="2806"/>
              <w:gridCol w:w="2621"/>
            </w:tblGrid>
            <w:tr w:rsidR="00BB3E3B" w:rsidRPr="003C55B6" w:rsidTr="00BB3E3B">
              <w:tc>
                <w:tcPr>
                  <w:tcW w:w="407" w:type="dxa"/>
                  <w:tcBorders>
                    <w:left w:val="single" w:sz="4" w:space="0" w:color="548DD4"/>
                    <w:bottom w:val="single" w:sz="18" w:space="0" w:color="4F81BD"/>
                  </w:tcBorders>
                  <w:shd w:val="clear" w:color="auto" w:fill="auto"/>
                </w:tcPr>
                <w:p w:rsidR="00BB3E3B" w:rsidRPr="00524186" w:rsidRDefault="00BB3E3B" w:rsidP="00DB07C9">
                  <w:pPr>
                    <w:rPr>
                      <w:rFonts w:ascii="Cambria" w:hAnsi="Cambria"/>
                      <w:b/>
                      <w:bCs/>
                      <w:color w:val="0070C0"/>
                      <w:sz w:val="18"/>
                      <w:lang w:val="es-CL"/>
                    </w:rPr>
                  </w:pPr>
                  <w:r w:rsidRPr="00524186">
                    <w:rPr>
                      <w:rFonts w:ascii="Cambria" w:hAnsi="Cambria"/>
                      <w:bCs/>
                      <w:color w:val="0070C0"/>
                      <w:sz w:val="18"/>
                      <w:lang w:val="es-CL"/>
                    </w:rPr>
                    <w:t>N°</w:t>
                  </w:r>
                </w:p>
              </w:tc>
              <w:tc>
                <w:tcPr>
                  <w:tcW w:w="3128" w:type="dxa"/>
                  <w:tcBorders>
                    <w:bottom w:val="single" w:sz="18" w:space="0" w:color="4F81BD"/>
                  </w:tcBorders>
                  <w:shd w:val="clear" w:color="auto" w:fill="auto"/>
                </w:tcPr>
                <w:p w:rsidR="00BB3E3B" w:rsidRPr="00524186" w:rsidRDefault="00BB3E3B" w:rsidP="00712683">
                  <w:pPr>
                    <w:rPr>
                      <w:rFonts w:ascii="Cambria" w:hAnsi="Cambria"/>
                      <w:b/>
                      <w:bCs/>
                      <w:color w:val="0070C0"/>
                      <w:sz w:val="18"/>
                      <w:lang w:val="es-CL"/>
                    </w:rPr>
                  </w:pPr>
                  <w:r w:rsidRPr="00DB07C9">
                    <w:rPr>
                      <w:rFonts w:ascii="Calibri" w:eastAsia="Calibri" w:hAnsi="Calibri"/>
                      <w:bCs/>
                      <w:color w:val="365F91"/>
                      <w:sz w:val="18"/>
                      <w:lang w:val="es-CL"/>
                    </w:rPr>
                    <w:t>Objetivo Específico</w:t>
                  </w:r>
                </w:p>
              </w:tc>
              <w:tc>
                <w:tcPr>
                  <w:tcW w:w="2806" w:type="dxa"/>
                  <w:tcBorders>
                    <w:bottom w:val="single" w:sz="18" w:space="0" w:color="4F81BD"/>
                    <w:right w:val="single" w:sz="4" w:space="0" w:color="548DD4"/>
                  </w:tcBorders>
                  <w:shd w:val="clear" w:color="auto" w:fill="auto"/>
                </w:tcPr>
                <w:p w:rsidR="00BB3E3B" w:rsidRPr="00524186" w:rsidRDefault="00BB3E3B" w:rsidP="00712683">
                  <w:pPr>
                    <w:rPr>
                      <w:rFonts w:ascii="Cambria" w:hAnsi="Cambria"/>
                      <w:b/>
                      <w:bCs/>
                      <w:color w:val="0070C0"/>
                      <w:sz w:val="18"/>
                      <w:lang w:val="es-CL"/>
                    </w:rPr>
                  </w:pPr>
                  <w:r w:rsidRPr="00DB07C9"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lang w:val="es-CL"/>
                    </w:rPr>
                    <w:t>Tareas</w:t>
                  </w:r>
                </w:p>
              </w:tc>
              <w:tc>
                <w:tcPr>
                  <w:tcW w:w="2621" w:type="dxa"/>
                  <w:tcBorders>
                    <w:bottom w:val="single" w:sz="18" w:space="0" w:color="4F81BD"/>
                    <w:right w:val="single" w:sz="4" w:space="0" w:color="548DD4"/>
                  </w:tcBorders>
                </w:tcPr>
                <w:p w:rsidR="00BB3E3B" w:rsidRPr="00DB07C9" w:rsidRDefault="00BB3E3B" w:rsidP="00712683">
                  <w:pPr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lang w:val="es-CL"/>
                    </w:rPr>
                  </w:pPr>
                  <w:r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lang w:val="es-CL"/>
                    </w:rPr>
                    <w:t xml:space="preserve">Indicador </w:t>
                  </w:r>
                </w:p>
              </w:tc>
            </w:tr>
            <w:tr w:rsidR="00BB3E3B" w:rsidRPr="003C55B6" w:rsidTr="00BB3E3B">
              <w:tc>
                <w:tcPr>
                  <w:tcW w:w="407" w:type="dxa"/>
                  <w:tcBorders>
                    <w:left w:val="single" w:sz="4" w:space="0" w:color="548DD4"/>
                  </w:tcBorders>
                  <w:shd w:val="clear" w:color="auto" w:fill="D3DFEE"/>
                  <w:vAlign w:val="center"/>
                </w:tcPr>
                <w:p w:rsidR="00BB3E3B" w:rsidRPr="00524186" w:rsidRDefault="00BB3E3B" w:rsidP="00DB07C9">
                  <w:pPr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lang w:val="es-CL"/>
                    </w:rPr>
                  </w:pPr>
                  <w:r w:rsidRPr="00524186">
                    <w:rPr>
                      <w:rFonts w:ascii="Arial" w:hAnsi="Arial" w:cs="Arial"/>
                      <w:bCs/>
                      <w:color w:val="0070C0"/>
                      <w:lang w:val="es-CL"/>
                    </w:rPr>
                    <w:t>1</w:t>
                  </w:r>
                </w:p>
              </w:tc>
              <w:tc>
                <w:tcPr>
                  <w:tcW w:w="3128" w:type="dxa"/>
                  <w:shd w:val="clear" w:color="auto" w:fill="D3DFEE"/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806" w:type="dxa"/>
                  <w:tcBorders>
                    <w:right w:val="single" w:sz="4" w:space="0" w:color="548DD4"/>
                  </w:tcBorders>
                  <w:shd w:val="clear" w:color="auto" w:fill="D3DFEE"/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621" w:type="dxa"/>
                  <w:tcBorders>
                    <w:right w:val="single" w:sz="4" w:space="0" w:color="548DD4"/>
                  </w:tcBorders>
                  <w:shd w:val="clear" w:color="auto" w:fill="D3DFEE"/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</w:tr>
            <w:tr w:rsidR="00BB3E3B" w:rsidRPr="003C55B6" w:rsidTr="00BB3E3B">
              <w:tc>
                <w:tcPr>
                  <w:tcW w:w="407" w:type="dxa"/>
                  <w:tcBorders>
                    <w:left w:val="single" w:sz="4" w:space="0" w:color="548DD4"/>
                  </w:tcBorders>
                  <w:shd w:val="clear" w:color="auto" w:fill="auto"/>
                  <w:vAlign w:val="center"/>
                </w:tcPr>
                <w:p w:rsidR="00BB3E3B" w:rsidRPr="00524186" w:rsidRDefault="00BB3E3B" w:rsidP="00DB07C9">
                  <w:pPr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lang w:val="es-CL"/>
                    </w:rPr>
                  </w:pPr>
                  <w:r w:rsidRPr="00524186">
                    <w:rPr>
                      <w:rFonts w:ascii="Arial" w:hAnsi="Arial" w:cs="Arial"/>
                      <w:bCs/>
                      <w:color w:val="0070C0"/>
                      <w:lang w:val="es-CL"/>
                    </w:rPr>
                    <w:t>2</w:t>
                  </w:r>
                </w:p>
              </w:tc>
              <w:tc>
                <w:tcPr>
                  <w:tcW w:w="3128" w:type="dxa"/>
                  <w:shd w:val="clear" w:color="auto" w:fill="auto"/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806" w:type="dxa"/>
                  <w:tcBorders>
                    <w:right w:val="single" w:sz="4" w:space="0" w:color="548DD4"/>
                  </w:tcBorders>
                  <w:shd w:val="clear" w:color="auto" w:fill="auto"/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621" w:type="dxa"/>
                  <w:tcBorders>
                    <w:right w:val="single" w:sz="4" w:space="0" w:color="548DD4"/>
                  </w:tcBorders>
                </w:tcPr>
                <w:p w:rsidR="00BB3E3B" w:rsidRPr="00524186" w:rsidRDefault="00BB3E3B" w:rsidP="00DB07C9">
                  <w:pPr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</w:tr>
            <w:tr w:rsidR="00BB3E3B" w:rsidRPr="003C55B6" w:rsidTr="00BB3E3B">
              <w:tc>
                <w:tcPr>
                  <w:tcW w:w="407" w:type="dxa"/>
                  <w:tcBorders>
                    <w:left w:val="single" w:sz="4" w:space="0" w:color="548DD4"/>
                  </w:tcBorders>
                  <w:shd w:val="clear" w:color="auto" w:fill="D3DFEE"/>
                  <w:vAlign w:val="center"/>
                </w:tcPr>
                <w:p w:rsidR="00BB3E3B" w:rsidRPr="00524186" w:rsidRDefault="00BB3E3B" w:rsidP="00DB07C9">
                  <w:pPr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lang w:val="es-CL"/>
                    </w:rPr>
                  </w:pPr>
                  <w:r w:rsidRPr="00524186">
                    <w:rPr>
                      <w:rFonts w:ascii="Arial" w:hAnsi="Arial" w:cs="Arial"/>
                      <w:bCs/>
                      <w:color w:val="0070C0"/>
                      <w:lang w:val="es-CL"/>
                    </w:rPr>
                    <w:t>3</w:t>
                  </w:r>
                </w:p>
              </w:tc>
              <w:tc>
                <w:tcPr>
                  <w:tcW w:w="3128" w:type="dxa"/>
                  <w:shd w:val="clear" w:color="auto" w:fill="D3DFEE"/>
                </w:tcPr>
                <w:p w:rsidR="00BB3E3B" w:rsidRPr="00524186" w:rsidRDefault="00BB3E3B" w:rsidP="00DB07C9">
                  <w:pPr>
                    <w:spacing w:before="120"/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806" w:type="dxa"/>
                  <w:tcBorders>
                    <w:right w:val="single" w:sz="4" w:space="0" w:color="548DD4"/>
                  </w:tcBorders>
                  <w:shd w:val="clear" w:color="auto" w:fill="D3DFEE"/>
                </w:tcPr>
                <w:p w:rsidR="00BB3E3B" w:rsidRPr="00524186" w:rsidRDefault="00BB3E3B" w:rsidP="00DB07C9">
                  <w:pPr>
                    <w:spacing w:before="120"/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  <w:tc>
                <w:tcPr>
                  <w:tcW w:w="2621" w:type="dxa"/>
                  <w:tcBorders>
                    <w:right w:val="single" w:sz="4" w:space="0" w:color="548DD4"/>
                  </w:tcBorders>
                  <w:shd w:val="clear" w:color="auto" w:fill="D3DFEE"/>
                </w:tcPr>
                <w:p w:rsidR="00BB3E3B" w:rsidRPr="00524186" w:rsidRDefault="00BB3E3B" w:rsidP="00DB07C9">
                  <w:pPr>
                    <w:spacing w:before="120"/>
                    <w:rPr>
                      <w:rFonts w:ascii="Arial" w:eastAsia="Calibri" w:hAnsi="Arial" w:cs="Arial"/>
                      <w:sz w:val="22"/>
                      <w:szCs w:val="22"/>
                      <w:lang w:val="es-CL"/>
                    </w:rPr>
                  </w:pPr>
                </w:p>
              </w:tc>
            </w:tr>
          </w:tbl>
          <w:p w:rsidR="001C700F" w:rsidRPr="00524186" w:rsidRDefault="001C700F" w:rsidP="00DB07C9">
            <w:pPr>
              <w:rPr>
                <w:i/>
                <w:color w:val="FFFFFF"/>
                <w:sz w:val="18"/>
                <w:lang w:val="es-CL"/>
              </w:rPr>
            </w:pPr>
            <w:r w:rsidRPr="00524186">
              <w:rPr>
                <w:i/>
                <w:color w:val="FFFFFF"/>
                <w:sz w:val="18"/>
                <w:lang w:val="es-CL"/>
              </w:rPr>
              <w:t>SSS</w:t>
            </w:r>
          </w:p>
        </w:tc>
      </w:tr>
    </w:tbl>
    <w:p w:rsidR="004F610A" w:rsidRPr="00524186" w:rsidRDefault="004F610A" w:rsidP="001C700F">
      <w:pPr>
        <w:rPr>
          <w:lang w:val="es-CL"/>
        </w:rPr>
      </w:pPr>
    </w:p>
    <w:tbl>
      <w:tblPr>
        <w:tblW w:w="910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08"/>
      </w:tblGrid>
      <w:tr w:rsidR="001C700F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Pr="00106506" w:rsidRDefault="001C700F" w:rsidP="001C700F">
            <w:pPr>
              <w:pStyle w:val="Prrafodelista"/>
              <w:numPr>
                <w:ilvl w:val="0"/>
                <w:numId w:val="18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IDENTIFICACIÓN Y ANÁ</w:t>
            </w:r>
            <w:r w:rsidRPr="00106506">
              <w:rPr>
                <w:b/>
                <w:sz w:val="18"/>
                <w:szCs w:val="18"/>
              </w:rPr>
              <w:t xml:space="preserve">LISIS DEL PROBLEMA/OPORTUNIDAD QUE SE ESPERA RESOLVER </w:t>
            </w:r>
            <w:r w:rsidR="00BB3E3B">
              <w:rPr>
                <w:b/>
                <w:color w:val="17365D"/>
                <w:sz w:val="18"/>
                <w:szCs w:val="18"/>
              </w:rPr>
              <w:t xml:space="preserve">(máximo ½ </w:t>
            </w:r>
            <w:r w:rsidRPr="001C700F">
              <w:rPr>
                <w:b/>
                <w:color w:val="17365D"/>
                <w:sz w:val="18"/>
                <w:szCs w:val="18"/>
              </w:rPr>
              <w:t xml:space="preserve">pagina) </w:t>
            </w:r>
          </w:p>
        </w:tc>
      </w:tr>
      <w:tr w:rsidR="001C700F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Default="001C700F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3A36B0" w:rsidRDefault="003A36B0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3A36B0" w:rsidRDefault="003A36B0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3A36B0" w:rsidRDefault="003A36B0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3A36B0" w:rsidRDefault="003A36B0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3A36B0" w:rsidRPr="001C700F" w:rsidRDefault="003A36B0" w:rsidP="00DB07C9">
            <w:pPr>
              <w:autoSpaceDE w:val="0"/>
              <w:autoSpaceDN w:val="0"/>
              <w:adjustRightInd w:val="0"/>
              <w:rPr>
                <w:rFonts w:ascii="Arial" w:hAnsi="Arial" w:cs="Arial"/>
                <w:lang w:val="es-CL"/>
              </w:rPr>
            </w:pPr>
          </w:p>
          <w:p w:rsidR="001C700F" w:rsidRPr="001C700F" w:rsidRDefault="001C700F" w:rsidP="003A36B0">
            <w:pPr>
              <w:rPr>
                <w:rStyle w:val="nfasissutil"/>
                <w:sz w:val="22"/>
                <w:szCs w:val="22"/>
                <w:lang w:val="es-CL"/>
              </w:rPr>
            </w:pPr>
          </w:p>
        </w:tc>
      </w:tr>
      <w:tr w:rsidR="001C700F" w:rsidRPr="001C700F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Pr="00B20C88" w:rsidRDefault="001C700F" w:rsidP="00712683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rPr>
                <w:b/>
                <w:sz w:val="18"/>
                <w:szCs w:val="16"/>
              </w:rPr>
            </w:pPr>
            <w:r w:rsidRPr="00B20C88">
              <w:rPr>
                <w:b/>
                <w:sz w:val="18"/>
                <w:szCs w:val="16"/>
              </w:rPr>
              <w:t xml:space="preserve">RESULTADOS ESPERADOS </w:t>
            </w:r>
            <w:r>
              <w:rPr>
                <w:b/>
                <w:sz w:val="18"/>
                <w:szCs w:val="16"/>
              </w:rPr>
              <w:t>DEL PROYECTO</w:t>
            </w:r>
            <w:r w:rsidR="00712683">
              <w:rPr>
                <w:b/>
                <w:sz w:val="18"/>
                <w:szCs w:val="16"/>
              </w:rPr>
              <w:t xml:space="preserve"> </w:t>
            </w:r>
            <w:r>
              <w:rPr>
                <w:b/>
                <w:sz w:val="18"/>
                <w:szCs w:val="16"/>
              </w:rPr>
              <w:t xml:space="preserve"> </w:t>
            </w:r>
          </w:p>
        </w:tc>
      </w:tr>
      <w:tr w:rsidR="001C700F" w:rsidRPr="006F14CC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1C700F" w:rsidRPr="001C700F" w:rsidRDefault="001C700F" w:rsidP="00DB07C9">
            <w:pPr>
              <w:jc w:val="both"/>
              <w:rPr>
                <w:i/>
                <w:color w:val="C00000"/>
                <w:sz w:val="18"/>
                <w:lang w:val="es-CL"/>
              </w:rPr>
            </w:pPr>
          </w:p>
          <w:tbl>
            <w:tblPr>
              <w:tblW w:w="5000" w:type="pct"/>
              <w:tblBorders>
                <w:top w:val="single" w:sz="8" w:space="0" w:color="4F81BD"/>
                <w:bottom w:val="single" w:sz="8" w:space="0" w:color="4F81BD"/>
              </w:tblBorders>
              <w:tblLook w:val="04A0" w:firstRow="1" w:lastRow="0" w:firstColumn="1" w:lastColumn="0" w:noHBand="0" w:noVBand="1"/>
            </w:tblPr>
            <w:tblGrid>
              <w:gridCol w:w="8892"/>
            </w:tblGrid>
            <w:tr w:rsidR="001C700F" w:rsidRPr="003C55B6" w:rsidTr="00DB07C9">
              <w:tc>
                <w:tcPr>
                  <w:tcW w:w="5000" w:type="pct"/>
                  <w:tcBorders>
                    <w:top w:val="single" w:sz="8" w:space="0" w:color="4F81BD"/>
                    <w:left w:val="nil"/>
                    <w:bottom w:val="single" w:sz="8" w:space="0" w:color="4F81BD"/>
                    <w:right w:val="nil"/>
                  </w:tcBorders>
                  <w:shd w:val="clear" w:color="auto" w:fill="auto"/>
                </w:tcPr>
                <w:p w:rsidR="001C700F" w:rsidRPr="00DB07C9" w:rsidRDefault="00BB3E3B" w:rsidP="00DB07C9">
                  <w:pPr>
                    <w:jc w:val="both"/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</w:pPr>
                  <w:r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 xml:space="preserve">Recuerde que </w:t>
                  </w:r>
                  <w:r w:rsidR="00712683" w:rsidRPr="00DB07C9"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>la</w:t>
                  </w:r>
                  <w:r w:rsidR="001C700F" w:rsidRPr="00DB07C9">
                    <w:rPr>
                      <w:rFonts w:ascii="Calibri" w:eastAsia="Calibri" w:hAnsi="Calibri"/>
                      <w:bCs/>
                      <w:color w:val="365F91"/>
                      <w:sz w:val="18"/>
                      <w:szCs w:val="18"/>
                      <w:lang w:val="es-CL"/>
                    </w:rPr>
                    <w:t xml:space="preserve"> </w:t>
                  </w:r>
                  <w:r w:rsidR="001C700F" w:rsidRPr="00BB3E3B"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>postulación a fondos concursables</w:t>
                  </w:r>
                  <w:r w:rsidR="00712683" w:rsidRPr="00DB07C9"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 xml:space="preserve"> </w:t>
                  </w:r>
                  <w:r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 xml:space="preserve">también es un resultado </w:t>
                  </w:r>
                </w:p>
                <w:p w:rsidR="00712683" w:rsidRPr="00DB07C9" w:rsidRDefault="00712683" w:rsidP="00DB07C9">
                  <w:pPr>
                    <w:jc w:val="both"/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</w:pPr>
                  <w:r w:rsidRPr="00DB07C9"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  <w:lang w:val="es-CL"/>
                    </w:rPr>
                    <w:t>Indicar aquellos resultados orientados a las proyecciones del proyecto.</w:t>
                  </w:r>
                </w:p>
              </w:tc>
            </w:tr>
            <w:tr w:rsidR="001C700F" w:rsidRPr="00B20C88" w:rsidTr="00DB07C9">
              <w:tc>
                <w:tcPr>
                  <w:tcW w:w="5000" w:type="pct"/>
                  <w:shd w:val="clear" w:color="auto" w:fill="D3DFEE"/>
                </w:tcPr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</w:pPr>
                  <w:r w:rsidRPr="00DB07C9"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  <w:t>1</w:t>
                  </w:r>
                </w:p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/>
                      <w:b/>
                      <w:bCs/>
                      <w:color w:val="365F91"/>
                      <w:sz w:val="18"/>
                      <w:szCs w:val="18"/>
                    </w:rPr>
                  </w:pPr>
                </w:p>
              </w:tc>
            </w:tr>
            <w:tr w:rsidR="001C700F" w:rsidRPr="00B20C88" w:rsidTr="00DB07C9">
              <w:tc>
                <w:tcPr>
                  <w:tcW w:w="5000" w:type="pct"/>
                  <w:shd w:val="clear" w:color="auto" w:fill="auto"/>
                </w:tcPr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</w:pPr>
                  <w:r w:rsidRPr="00DB07C9"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  <w:t>2</w:t>
                  </w:r>
                </w:p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</w:pPr>
                </w:p>
              </w:tc>
            </w:tr>
            <w:tr w:rsidR="001C700F" w:rsidRPr="00B20C88" w:rsidTr="00DB07C9">
              <w:tc>
                <w:tcPr>
                  <w:tcW w:w="5000" w:type="pct"/>
                  <w:shd w:val="clear" w:color="auto" w:fill="D3DFEE"/>
                </w:tcPr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</w:pPr>
                  <w:r w:rsidRPr="00DB07C9"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  <w:t>3</w:t>
                  </w:r>
                </w:p>
                <w:p w:rsidR="001C700F" w:rsidRPr="00DB07C9" w:rsidRDefault="001C700F" w:rsidP="00DB07C9">
                  <w:pPr>
                    <w:jc w:val="both"/>
                    <w:rPr>
                      <w:rFonts w:ascii="Calibri" w:eastAsia="Calibri" w:hAnsi="Calibri" w:cs="Arial"/>
                      <w:b/>
                      <w:bCs/>
                      <w:color w:val="365F91"/>
                      <w:sz w:val="18"/>
                      <w:szCs w:val="18"/>
                    </w:rPr>
                  </w:pPr>
                </w:p>
              </w:tc>
            </w:tr>
          </w:tbl>
          <w:p w:rsidR="001C700F" w:rsidRPr="006F14CC" w:rsidRDefault="001C700F" w:rsidP="00DB07C9">
            <w:pPr>
              <w:jc w:val="both"/>
              <w:rPr>
                <w:i/>
                <w:color w:val="FFFFFF"/>
                <w:sz w:val="18"/>
              </w:rPr>
            </w:pPr>
            <w:r w:rsidRPr="001C700F">
              <w:rPr>
                <w:rFonts w:ascii="Calibri" w:hAnsi="Calibri"/>
                <w:i/>
                <w:color w:val="FFFFFF"/>
                <w:sz w:val="18"/>
                <w:szCs w:val="18"/>
              </w:rPr>
              <w:t>SSS</w:t>
            </w:r>
          </w:p>
        </w:tc>
      </w:tr>
      <w:tr w:rsidR="004F610A" w:rsidRPr="004F610A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Pr="00A13545" w:rsidRDefault="004F610A" w:rsidP="007C676A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t xml:space="preserve">PERTINENCIA DEL PROYECTO: En relación a  los objetivos estratégicos de Proyecto Telemedicina CIMT+HCUCH y a las brechas para el Desarrollo de la Telemedicina en Chile, ¿Con cuales de estos aspectos se encuentra alineada la propuesta? Fundamente </w:t>
            </w:r>
          </w:p>
        </w:tc>
      </w:tr>
      <w:tr w:rsidR="004F610A" w:rsidRPr="004F610A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Default="004F610A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ind w:left="0"/>
              <w:jc w:val="both"/>
              <w:rPr>
                <w:b/>
                <w:sz w:val="18"/>
                <w:szCs w:val="16"/>
              </w:rPr>
            </w:pPr>
          </w:p>
        </w:tc>
      </w:tr>
      <w:tr w:rsidR="004F610A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Pr="00A13545" w:rsidRDefault="004F610A" w:rsidP="007C676A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t xml:space="preserve">IMPACTO: Con respecto a la pertinencia del proyecto, ¿Cuál es el impacto de su ejecución en los aspectos descritos en la pregunta anterior?  </w:t>
            </w:r>
          </w:p>
        </w:tc>
      </w:tr>
      <w:tr w:rsidR="004F610A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CA6DDF" w:rsidRDefault="00CA6DDF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4F610A" w:rsidRDefault="004F610A" w:rsidP="004F610A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</w:tc>
      </w:tr>
      <w:tr w:rsidR="004F610A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Pr="00A13545" w:rsidRDefault="004F610A" w:rsidP="004F610A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lastRenderedPageBreak/>
              <w:t>GRADO DE INNOVACIÓN: Defina cual es la innovación que introduce su proyecto</w:t>
            </w:r>
          </w:p>
        </w:tc>
      </w:tr>
      <w:tr w:rsidR="004F610A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Default="004F610A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3A36B0" w:rsidRDefault="003A36B0" w:rsidP="003A36B0">
            <w:pPr>
              <w:pStyle w:val="Prrafodelista"/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</w:tc>
      </w:tr>
    </w:tbl>
    <w:p w:rsidR="003A36B0" w:rsidRPr="00524186" w:rsidRDefault="003A36B0">
      <w:pPr>
        <w:rPr>
          <w:lang w:val="es-CL"/>
        </w:rPr>
      </w:pPr>
      <w:r w:rsidRPr="00524186">
        <w:rPr>
          <w:lang w:val="es-CL"/>
        </w:rPr>
        <w:br w:type="page"/>
      </w:r>
    </w:p>
    <w:tbl>
      <w:tblPr>
        <w:tblW w:w="910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08"/>
      </w:tblGrid>
      <w:tr w:rsidR="004F610A" w:rsidRPr="001C700F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Default="004F610A" w:rsidP="00712683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lastRenderedPageBreak/>
              <w:t>USO DE RECURSOS</w:t>
            </w:r>
          </w:p>
        </w:tc>
      </w:tr>
      <w:tr w:rsidR="004F610A" w:rsidRPr="003C55B6" w:rsidTr="00DB07C9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tbl>
            <w:tblPr>
              <w:tblW w:w="81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60"/>
              <w:gridCol w:w="2220"/>
              <w:gridCol w:w="1120"/>
            </w:tblGrid>
            <w:tr w:rsidR="004F610A" w:rsidRPr="00606BF3" w:rsidTr="00606BF3">
              <w:trPr>
                <w:trHeight w:val="315"/>
              </w:trPr>
              <w:tc>
                <w:tcPr>
                  <w:tcW w:w="47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  <w:t>MONTO SOLICITADO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right"/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  <w:t> </w:t>
                  </w:r>
                </w:p>
              </w:tc>
            </w:tr>
            <w:tr w:rsidR="004F610A" w:rsidRPr="00606BF3" w:rsidTr="008941BA">
              <w:trPr>
                <w:trHeight w:val="330"/>
              </w:trPr>
              <w:tc>
                <w:tcPr>
                  <w:tcW w:w="47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24"/>
                      <w:szCs w:val="24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8941BA">
              <w:trPr>
                <w:trHeight w:val="240"/>
              </w:trPr>
              <w:tc>
                <w:tcPr>
                  <w:tcW w:w="8100" w:type="dxa"/>
                  <w:gridSpan w:val="3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En este formulario se deberán expresar todos los Ítem proyectados en la ejecución de tu proyecto</w:t>
                  </w:r>
                </w:p>
              </w:tc>
            </w:tr>
            <w:tr w:rsidR="004F610A" w:rsidRPr="003C55B6" w:rsidTr="00606BF3">
              <w:trPr>
                <w:trHeight w:val="120"/>
              </w:trPr>
              <w:tc>
                <w:tcPr>
                  <w:tcW w:w="4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606BF3">
              <w:trPr>
                <w:trHeight w:val="300"/>
              </w:trPr>
              <w:tc>
                <w:tcPr>
                  <w:tcW w:w="476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ITEM (Desglose por items)</w:t>
                  </w:r>
                </w:p>
              </w:tc>
              <w:tc>
                <w:tcPr>
                  <w:tcW w:w="22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 xml:space="preserve">Monto </w:t>
                  </w:r>
                </w:p>
              </w:tc>
              <w:tc>
                <w:tcPr>
                  <w:tcW w:w="11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FF"/>
                  <w:vAlign w:val="center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 xml:space="preserve">Tarea asociada </w:t>
                  </w:r>
                </w:p>
              </w:tc>
            </w:tr>
            <w:tr w:rsidR="004F610A" w:rsidRPr="003C55B6" w:rsidTr="00606BF3">
              <w:trPr>
                <w:trHeight w:val="780"/>
              </w:trPr>
              <w:tc>
                <w:tcPr>
                  <w:tcW w:w="476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</w:p>
              </w:tc>
              <w:tc>
                <w:tcPr>
                  <w:tcW w:w="22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</w:p>
              </w:tc>
            </w:tr>
            <w:tr w:rsidR="004F610A" w:rsidRPr="003C55B6" w:rsidTr="00606BF3">
              <w:trPr>
                <w:trHeight w:val="105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Afiches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Publicación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Diagramación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 xml:space="preserve">Resmas de papel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3C55B6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C</w:t>
                  </w:r>
                  <w:r w:rsidR="004F610A"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arpeta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Impresión de certificados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Pendón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Difusión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BB3E3B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Tinta y fotocopias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606BF3">
              <w:trPr>
                <w:trHeight w:val="300"/>
              </w:trPr>
              <w:tc>
                <w:tcPr>
                  <w:tcW w:w="4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0963F7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  <w:tr w:rsidR="004F610A" w:rsidRPr="003C55B6" w:rsidTr="00606BF3">
              <w:trPr>
                <w:trHeight w:val="300"/>
              </w:trPr>
              <w:tc>
                <w:tcPr>
                  <w:tcW w:w="4760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FF"/>
                  <w:noWrap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Total</w:t>
                  </w:r>
                </w:p>
              </w:tc>
              <w:tc>
                <w:tcPr>
                  <w:tcW w:w="2220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$ 0</w:t>
                  </w:r>
                </w:p>
              </w:tc>
            </w:tr>
            <w:tr w:rsidR="004F610A" w:rsidRPr="003C55B6" w:rsidTr="00606BF3">
              <w:trPr>
                <w:trHeight w:val="165"/>
              </w:trPr>
              <w:tc>
                <w:tcPr>
                  <w:tcW w:w="4760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</w:p>
              </w:tc>
              <w:tc>
                <w:tcPr>
                  <w:tcW w:w="2220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4F610A" w:rsidRPr="00606BF3" w:rsidRDefault="004F610A" w:rsidP="00606BF3">
                  <w:pPr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4F610A" w:rsidRPr="00606BF3" w:rsidRDefault="004F610A" w:rsidP="00606BF3">
                  <w:pPr>
                    <w:jc w:val="center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</w:pPr>
                  <w:r w:rsidRPr="00606BF3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  <w:lang w:val="es-CL" w:eastAsia="es-CL"/>
                    </w:rPr>
                    <w:t> </w:t>
                  </w:r>
                </w:p>
              </w:tc>
            </w:tr>
          </w:tbl>
          <w:p w:rsidR="004F610A" w:rsidRPr="003A36B0" w:rsidRDefault="004F610A" w:rsidP="00DB07C9">
            <w:pPr>
              <w:jc w:val="both"/>
              <w:rPr>
                <w:sz w:val="18"/>
                <w:lang w:val="es-CL"/>
              </w:rPr>
            </w:pPr>
          </w:p>
          <w:p w:rsidR="004F610A" w:rsidRPr="003A36B0" w:rsidRDefault="003A36B0" w:rsidP="00DB07C9">
            <w:pPr>
              <w:jc w:val="both"/>
              <w:rPr>
                <w:rFonts w:asciiTheme="minorHAnsi" w:hAnsiTheme="minorHAnsi" w:cstheme="minorHAnsi"/>
                <w:sz w:val="18"/>
                <w:lang w:val="es-CL"/>
              </w:rPr>
            </w:pPr>
            <w:r w:rsidRPr="003A36B0">
              <w:rPr>
                <w:rFonts w:asciiTheme="minorHAnsi" w:hAnsiTheme="minorHAnsi" w:cstheme="minorHAnsi"/>
                <w:sz w:val="18"/>
                <w:lang w:val="es-CL"/>
              </w:rPr>
              <w:t>Se valorará que los gastos sean respaldados por cotizaciones u otro tipo de documentación</w:t>
            </w: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  <w:p w:rsidR="004F610A" w:rsidRPr="001C700F" w:rsidRDefault="004F610A" w:rsidP="00DB07C9">
            <w:pPr>
              <w:jc w:val="both"/>
              <w:rPr>
                <w:b/>
                <w:sz w:val="18"/>
                <w:lang w:val="es-CL"/>
              </w:rPr>
            </w:pPr>
          </w:p>
        </w:tc>
      </w:tr>
    </w:tbl>
    <w:p w:rsidR="001C700F" w:rsidRPr="009B74B7" w:rsidRDefault="001C700F" w:rsidP="003A36B0">
      <w:pPr>
        <w:tabs>
          <w:tab w:val="left" w:pos="990"/>
        </w:tabs>
        <w:rPr>
          <w:sz w:val="22"/>
          <w:lang w:val="es-ES"/>
        </w:rPr>
      </w:pPr>
    </w:p>
    <w:sectPr w:rsidR="001C700F" w:rsidRPr="009B74B7" w:rsidSect="009C04A7">
      <w:headerReference w:type="default" r:id="rId7"/>
      <w:footerReference w:type="default" r:id="rId8"/>
      <w:pgSz w:w="12242" w:h="15842" w:code="1"/>
      <w:pgMar w:top="1418" w:right="1701" w:bottom="1418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D94" w:rsidRDefault="00B20D94">
      <w:r>
        <w:separator/>
      </w:r>
    </w:p>
  </w:endnote>
  <w:endnote w:type="continuationSeparator" w:id="0">
    <w:p w:rsidR="00B20D94" w:rsidRDefault="00B20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F1" w:rsidRDefault="006E6269" w:rsidP="00247456">
    <w:pPr>
      <w:pStyle w:val="Piedepgina"/>
      <w:tabs>
        <w:tab w:val="clear" w:pos="4252"/>
        <w:tab w:val="clear" w:pos="8504"/>
        <w:tab w:val="left" w:pos="2800"/>
      </w:tabs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-1143000</wp:posOffset>
              </wp:positionH>
              <wp:positionV relativeFrom="paragraph">
                <wp:posOffset>-570865</wp:posOffset>
              </wp:positionV>
              <wp:extent cx="1028700" cy="1060450"/>
              <wp:effectExtent l="0" t="635" r="0" b="0"/>
              <wp:wrapNone/>
              <wp:docPr id="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8700" cy="1060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E0259" w:rsidRDefault="00CB268F" w:rsidP="00FE0259">
                          <w:pPr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 xml:space="preserve">       Dirección Académica</w:t>
                          </w:r>
                        </w:p>
                        <w:p w:rsidR="00FE0259" w:rsidRPr="00B0254F" w:rsidRDefault="00CB268F" w:rsidP="00FE0259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>5° piso, sector C</w:t>
                          </w:r>
                        </w:p>
                        <w:p w:rsidR="00FE0259" w:rsidRDefault="00FE0259" w:rsidP="00FE0259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>Santos Dumont 999 Independencia</w:t>
                          </w:r>
                        </w:p>
                        <w:p w:rsidR="00035D54" w:rsidRDefault="00035D54" w:rsidP="00FE0259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</w:p>
                        <w:p w:rsidR="00FE0259" w:rsidRDefault="00FE0259" w:rsidP="00FE0259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 xml:space="preserve">Fono: </w:t>
                          </w:r>
                          <w:r w:rsidR="001A38D9"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 xml:space="preserve">2 </w:t>
                          </w:r>
                          <w:r w:rsidR="00CB268F"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  <w:t>978 89387</w:t>
                          </w:r>
                        </w:p>
                        <w:p w:rsidR="00FE0259" w:rsidRDefault="00FE0259" w:rsidP="00FE0259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</w:p>
                        <w:p w:rsidR="00B0254F" w:rsidRDefault="00795190" w:rsidP="004E031C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333399"/>
                              <w:sz w:val="10"/>
                              <w:szCs w:val="10"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844550" cy="171450"/>
                                <wp:effectExtent l="19050" t="0" r="0" b="0"/>
                                <wp:docPr id="1" name="Imagen 1" descr="NUMEROcentra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NUMEROcentra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4455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47456" w:rsidRDefault="00247456" w:rsidP="004E031C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</w:p>
                        <w:p w:rsidR="00943739" w:rsidRDefault="00795190" w:rsidP="004E031C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333399"/>
                              <w:sz w:val="10"/>
                              <w:szCs w:val="10"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844550" cy="69850"/>
                                <wp:effectExtent l="19050" t="0" r="0" b="0"/>
                                <wp:docPr id="2" name="Imagen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44550" cy="698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344BF1" w:rsidRPr="00B0254F" w:rsidRDefault="00344BF1" w:rsidP="004E031C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</w:p>
                        <w:p w:rsidR="00344BF1" w:rsidRPr="00B0254F" w:rsidRDefault="00344BF1" w:rsidP="004E031C">
                          <w:pPr>
                            <w:jc w:val="center"/>
                            <w:rPr>
                              <w:rFonts w:ascii="Arial" w:hAnsi="Arial" w:cs="Arial"/>
                              <w:color w:val="333399"/>
                              <w:sz w:val="10"/>
                              <w:szCs w:val="10"/>
                              <w:lang w:val="es-MX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margin-left:-90pt;margin-top:-44.95pt;width:81pt;height:83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wfUtgIAALs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" filled="f" stroked="f">
              <v:textbox>
                <w:txbxContent>
                  <w:p w:rsidR="00FE0259" w:rsidRDefault="00CB268F" w:rsidP="00FE0259">
                    <w:pPr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 xml:space="preserve">       Dirección Académica</w:t>
                    </w:r>
                  </w:p>
                  <w:p w:rsidR="00FE0259" w:rsidRPr="00B0254F" w:rsidRDefault="00CB268F" w:rsidP="00FE0259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>5° piso, sector C</w:t>
                    </w:r>
                  </w:p>
                  <w:p w:rsidR="00FE0259" w:rsidRDefault="00FE0259" w:rsidP="00FE0259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>Santos Dumont 999 Independencia</w:t>
                    </w:r>
                  </w:p>
                  <w:p w:rsidR="00035D54" w:rsidRDefault="00035D54" w:rsidP="00FE0259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</w:p>
                  <w:p w:rsidR="00FE0259" w:rsidRDefault="00FE0259" w:rsidP="00FE0259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 xml:space="preserve">Fono: </w:t>
                    </w:r>
                    <w:r w:rsidR="001A38D9"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 xml:space="preserve">2 </w:t>
                    </w:r>
                    <w:r w:rsidR="00CB268F"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  <w:t>978 89387</w:t>
                    </w:r>
                  </w:p>
                  <w:p w:rsidR="00FE0259" w:rsidRDefault="00FE0259" w:rsidP="00FE0259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</w:p>
                  <w:p w:rsidR="00B0254F" w:rsidRDefault="00795190" w:rsidP="004E031C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noProof/>
                        <w:color w:val="333399"/>
                        <w:sz w:val="10"/>
                        <w:szCs w:val="10"/>
                        <w:lang w:val="es-CL" w:eastAsia="es-CL"/>
                      </w:rPr>
                      <w:drawing>
                        <wp:inline distT="0" distB="0" distL="0" distR="0">
                          <wp:extent cx="844550" cy="171450"/>
                          <wp:effectExtent l="19050" t="0" r="0" b="0"/>
                          <wp:docPr id="1" name="Imagen 1" descr="NUMEROcentral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NUMEROcentral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4455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47456" w:rsidRDefault="00247456" w:rsidP="004E031C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</w:p>
                  <w:p w:rsidR="00943739" w:rsidRDefault="00795190" w:rsidP="004E031C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  <w:r>
                      <w:rPr>
                        <w:rFonts w:ascii="Arial" w:hAnsi="Arial" w:cs="Arial"/>
                        <w:noProof/>
                        <w:color w:val="333399"/>
                        <w:sz w:val="10"/>
                        <w:szCs w:val="10"/>
                        <w:lang w:val="es-CL" w:eastAsia="es-CL"/>
                      </w:rPr>
                      <w:drawing>
                        <wp:inline distT="0" distB="0" distL="0" distR="0">
                          <wp:extent cx="844550" cy="69850"/>
                          <wp:effectExtent l="19050" t="0" r="0" b="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44550" cy="698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344BF1" w:rsidRPr="00B0254F" w:rsidRDefault="00344BF1" w:rsidP="004E031C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</w:p>
                  <w:p w:rsidR="00344BF1" w:rsidRPr="00B0254F" w:rsidRDefault="00344BF1" w:rsidP="004E031C">
                    <w:pPr>
                      <w:jc w:val="center"/>
                      <w:rPr>
                        <w:rFonts w:ascii="Arial" w:hAnsi="Arial" w:cs="Arial"/>
                        <w:color w:val="333399"/>
                        <w:sz w:val="10"/>
                        <w:szCs w:val="10"/>
                        <w:lang w:val="es-MX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-114300</wp:posOffset>
              </wp:positionH>
              <wp:positionV relativeFrom="paragraph">
                <wp:posOffset>-875665</wp:posOffset>
              </wp:positionV>
              <wp:extent cx="0" cy="1247140"/>
              <wp:effectExtent l="9525" t="10160" r="9525" b="9525"/>
              <wp:wrapNone/>
              <wp:docPr id="3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124714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3333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4F75BE5" id="Line 10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68.95pt" to="-9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Qr2FgIAACk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" strokecolor="#339"/>
          </w:pict>
        </mc:Fallback>
      </mc:AlternateContent>
    </w:r>
    <w:r w:rsidR="00247456"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D94" w:rsidRDefault="00B20D94">
      <w:r>
        <w:separator/>
      </w:r>
    </w:p>
  </w:footnote>
  <w:footnote w:type="continuationSeparator" w:id="0">
    <w:p w:rsidR="00B20D94" w:rsidRDefault="00B20D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BF1" w:rsidRDefault="00795190" w:rsidP="004E031C">
    <w:pPr>
      <w:pStyle w:val="Encabezado"/>
      <w:jc w:val="right"/>
    </w:pPr>
    <w:r>
      <w:rPr>
        <w:noProof/>
        <w:lang w:val="es-CL" w:eastAsia="es-CL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4000500</wp:posOffset>
          </wp:positionH>
          <wp:positionV relativeFrom="paragraph">
            <wp:posOffset>1270</wp:posOffset>
          </wp:positionV>
          <wp:extent cx="2079625" cy="190500"/>
          <wp:effectExtent l="19050" t="0" r="0" b="0"/>
          <wp:wrapTight wrapText="bothSides">
            <wp:wrapPolygon edited="0">
              <wp:start x="-198" y="0"/>
              <wp:lineTo x="-198" y="19440"/>
              <wp:lineTo x="21567" y="19440"/>
              <wp:lineTo x="21567" y="0"/>
              <wp:lineTo x="-198" y="0"/>
            </wp:wrapPolygon>
          </wp:wrapTight>
          <wp:docPr id="17" name="Imagen 3" descr="logo-largo-a-color-[Conver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 descr="logo-largo-a-color-[Conver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9625" cy="19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C432525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8B2F26"/>
    <w:multiLevelType w:val="hybridMultilevel"/>
    <w:tmpl w:val="F5A6931C"/>
    <w:lvl w:ilvl="0" w:tplc="B7526C44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1B523C"/>
    <w:multiLevelType w:val="hybridMultilevel"/>
    <w:tmpl w:val="0AFEFF98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22666817"/>
    <w:multiLevelType w:val="hybridMultilevel"/>
    <w:tmpl w:val="0562C640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4" w15:restartNumberingAfterBreak="0">
    <w:nsid w:val="27A50E7D"/>
    <w:multiLevelType w:val="hybridMultilevel"/>
    <w:tmpl w:val="00AABD4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58A2833"/>
    <w:multiLevelType w:val="hybridMultilevel"/>
    <w:tmpl w:val="E02450F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35DA271E"/>
    <w:multiLevelType w:val="hybridMultilevel"/>
    <w:tmpl w:val="E36AE8C0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8B20F2"/>
    <w:multiLevelType w:val="hybridMultilevel"/>
    <w:tmpl w:val="5E0C4E0A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42904FEC"/>
    <w:multiLevelType w:val="hybridMultilevel"/>
    <w:tmpl w:val="C734AA8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EC36665"/>
    <w:multiLevelType w:val="hybridMultilevel"/>
    <w:tmpl w:val="A9A82BC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983D18"/>
    <w:multiLevelType w:val="hybridMultilevel"/>
    <w:tmpl w:val="2A0ED714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1" w15:restartNumberingAfterBreak="0">
    <w:nsid w:val="572B65CD"/>
    <w:multiLevelType w:val="hybridMultilevel"/>
    <w:tmpl w:val="7FA8F85E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2" w15:restartNumberingAfterBreak="0">
    <w:nsid w:val="69DA2458"/>
    <w:multiLevelType w:val="hybridMultilevel"/>
    <w:tmpl w:val="0C489DC8"/>
    <w:lvl w:ilvl="0" w:tplc="B7526C4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9FF328F"/>
    <w:multiLevelType w:val="hybridMultilevel"/>
    <w:tmpl w:val="AE0A281C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4" w15:restartNumberingAfterBreak="0">
    <w:nsid w:val="6AAA4897"/>
    <w:multiLevelType w:val="hybridMultilevel"/>
    <w:tmpl w:val="0156C1DE"/>
    <w:lvl w:ilvl="0" w:tplc="B7526C4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796"/>
        </w:tabs>
        <w:ind w:left="7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516"/>
        </w:tabs>
        <w:ind w:left="15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236"/>
        </w:tabs>
        <w:ind w:left="22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956"/>
        </w:tabs>
        <w:ind w:left="29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76"/>
        </w:tabs>
        <w:ind w:left="36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96"/>
        </w:tabs>
        <w:ind w:left="43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116"/>
        </w:tabs>
        <w:ind w:left="51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836"/>
        </w:tabs>
        <w:ind w:left="5836" w:hanging="360"/>
      </w:pPr>
      <w:rPr>
        <w:rFonts w:ascii="Wingdings" w:hAnsi="Wingdings" w:hint="default"/>
      </w:rPr>
    </w:lvl>
  </w:abstractNum>
  <w:abstractNum w:abstractNumId="15" w15:restartNumberingAfterBreak="0">
    <w:nsid w:val="6BFA2ABC"/>
    <w:multiLevelType w:val="hybridMultilevel"/>
    <w:tmpl w:val="5DE46D4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716E49F9"/>
    <w:multiLevelType w:val="hybridMultilevel"/>
    <w:tmpl w:val="486A6BE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5593B28"/>
    <w:multiLevelType w:val="hybridMultilevel"/>
    <w:tmpl w:val="63CE42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9"/>
  </w:num>
  <w:num w:numId="4">
    <w:abstractNumId w:val="8"/>
  </w:num>
  <w:num w:numId="5">
    <w:abstractNumId w:val="12"/>
  </w:num>
  <w:num w:numId="6">
    <w:abstractNumId w:val="16"/>
  </w:num>
  <w:num w:numId="7">
    <w:abstractNumId w:val="7"/>
  </w:num>
  <w:num w:numId="8">
    <w:abstractNumId w:val="10"/>
  </w:num>
  <w:num w:numId="9">
    <w:abstractNumId w:val="14"/>
  </w:num>
  <w:num w:numId="10">
    <w:abstractNumId w:val="13"/>
  </w:num>
  <w:num w:numId="11">
    <w:abstractNumId w:val="3"/>
  </w:num>
  <w:num w:numId="12">
    <w:abstractNumId w:val="2"/>
  </w:num>
  <w:num w:numId="13">
    <w:abstractNumId w:val="1"/>
  </w:num>
  <w:num w:numId="14">
    <w:abstractNumId w:val="11"/>
  </w:num>
  <w:num w:numId="15">
    <w:abstractNumId w:val="0"/>
  </w:num>
  <w:num w:numId="16">
    <w:abstractNumId w:val="4"/>
  </w:num>
  <w:num w:numId="17">
    <w:abstractNumId w:val="1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54F"/>
    <w:rsid w:val="000052C3"/>
    <w:rsid w:val="000253FE"/>
    <w:rsid w:val="00033D96"/>
    <w:rsid w:val="00035D54"/>
    <w:rsid w:val="000463FF"/>
    <w:rsid w:val="00057A9D"/>
    <w:rsid w:val="00066959"/>
    <w:rsid w:val="0006734F"/>
    <w:rsid w:val="000877C0"/>
    <w:rsid w:val="000963F7"/>
    <w:rsid w:val="000A45A8"/>
    <w:rsid w:val="00106AB0"/>
    <w:rsid w:val="00111671"/>
    <w:rsid w:val="00123AB2"/>
    <w:rsid w:val="00137004"/>
    <w:rsid w:val="00150E96"/>
    <w:rsid w:val="001A24A7"/>
    <w:rsid w:val="001A24F3"/>
    <w:rsid w:val="001A38D9"/>
    <w:rsid w:val="001B71C8"/>
    <w:rsid w:val="001C700F"/>
    <w:rsid w:val="001C7410"/>
    <w:rsid w:val="001D3405"/>
    <w:rsid w:val="001E39EA"/>
    <w:rsid w:val="002076EA"/>
    <w:rsid w:val="0020798E"/>
    <w:rsid w:val="00211908"/>
    <w:rsid w:val="0023749F"/>
    <w:rsid w:val="00247456"/>
    <w:rsid w:val="002614C8"/>
    <w:rsid w:val="0027694E"/>
    <w:rsid w:val="00285D03"/>
    <w:rsid w:val="00287886"/>
    <w:rsid w:val="002C04F1"/>
    <w:rsid w:val="002E2E6F"/>
    <w:rsid w:val="002F15D9"/>
    <w:rsid w:val="002F56A0"/>
    <w:rsid w:val="003066C4"/>
    <w:rsid w:val="00310681"/>
    <w:rsid w:val="0031734F"/>
    <w:rsid w:val="00333A6B"/>
    <w:rsid w:val="00335F71"/>
    <w:rsid w:val="003404E0"/>
    <w:rsid w:val="00344BF1"/>
    <w:rsid w:val="00347A33"/>
    <w:rsid w:val="00360178"/>
    <w:rsid w:val="003625DD"/>
    <w:rsid w:val="003677D6"/>
    <w:rsid w:val="003701FE"/>
    <w:rsid w:val="00391F0F"/>
    <w:rsid w:val="00394778"/>
    <w:rsid w:val="003A36B0"/>
    <w:rsid w:val="003C55B6"/>
    <w:rsid w:val="003D23F1"/>
    <w:rsid w:val="003F2EA2"/>
    <w:rsid w:val="0040252B"/>
    <w:rsid w:val="00406604"/>
    <w:rsid w:val="00436B72"/>
    <w:rsid w:val="00440741"/>
    <w:rsid w:val="00456453"/>
    <w:rsid w:val="00476FC5"/>
    <w:rsid w:val="004A0719"/>
    <w:rsid w:val="004B1E88"/>
    <w:rsid w:val="004D60BB"/>
    <w:rsid w:val="004E031C"/>
    <w:rsid w:val="004F35AF"/>
    <w:rsid w:val="004F548A"/>
    <w:rsid w:val="004F610A"/>
    <w:rsid w:val="0050087F"/>
    <w:rsid w:val="00502F9C"/>
    <w:rsid w:val="005138DE"/>
    <w:rsid w:val="00524186"/>
    <w:rsid w:val="0054756A"/>
    <w:rsid w:val="00552B82"/>
    <w:rsid w:val="005534A1"/>
    <w:rsid w:val="00572B5C"/>
    <w:rsid w:val="0057416D"/>
    <w:rsid w:val="00590FB5"/>
    <w:rsid w:val="005C7B12"/>
    <w:rsid w:val="005D42B1"/>
    <w:rsid w:val="005D64CE"/>
    <w:rsid w:val="005E0F05"/>
    <w:rsid w:val="005E7FEF"/>
    <w:rsid w:val="005F28E3"/>
    <w:rsid w:val="0060223A"/>
    <w:rsid w:val="00606BF3"/>
    <w:rsid w:val="0061288E"/>
    <w:rsid w:val="006179E9"/>
    <w:rsid w:val="00630136"/>
    <w:rsid w:val="00633471"/>
    <w:rsid w:val="00636737"/>
    <w:rsid w:val="00672F80"/>
    <w:rsid w:val="00674E4F"/>
    <w:rsid w:val="00692621"/>
    <w:rsid w:val="006B6711"/>
    <w:rsid w:val="006E6269"/>
    <w:rsid w:val="00700D1F"/>
    <w:rsid w:val="007056F0"/>
    <w:rsid w:val="00712683"/>
    <w:rsid w:val="00720D26"/>
    <w:rsid w:val="0073766F"/>
    <w:rsid w:val="007761FA"/>
    <w:rsid w:val="00787F63"/>
    <w:rsid w:val="00795190"/>
    <w:rsid w:val="00797E1C"/>
    <w:rsid w:val="007A46B1"/>
    <w:rsid w:val="007A7EF4"/>
    <w:rsid w:val="007E146F"/>
    <w:rsid w:val="007E2743"/>
    <w:rsid w:val="007E6CAC"/>
    <w:rsid w:val="007F6C1F"/>
    <w:rsid w:val="007F7C20"/>
    <w:rsid w:val="00800F86"/>
    <w:rsid w:val="00802478"/>
    <w:rsid w:val="00803DFD"/>
    <w:rsid w:val="008109A5"/>
    <w:rsid w:val="00827E3A"/>
    <w:rsid w:val="00845812"/>
    <w:rsid w:val="00853F09"/>
    <w:rsid w:val="0086021C"/>
    <w:rsid w:val="00883C5C"/>
    <w:rsid w:val="008941BA"/>
    <w:rsid w:val="008A705E"/>
    <w:rsid w:val="008B594B"/>
    <w:rsid w:val="008B73B0"/>
    <w:rsid w:val="008C2098"/>
    <w:rsid w:val="008C2318"/>
    <w:rsid w:val="008D31D4"/>
    <w:rsid w:val="008D457D"/>
    <w:rsid w:val="008F4BB1"/>
    <w:rsid w:val="008F5C2F"/>
    <w:rsid w:val="00930EAF"/>
    <w:rsid w:val="00943739"/>
    <w:rsid w:val="0094401C"/>
    <w:rsid w:val="0095253C"/>
    <w:rsid w:val="009750A4"/>
    <w:rsid w:val="009808F7"/>
    <w:rsid w:val="0098549B"/>
    <w:rsid w:val="009A431B"/>
    <w:rsid w:val="009A6050"/>
    <w:rsid w:val="009A71A0"/>
    <w:rsid w:val="009B25F3"/>
    <w:rsid w:val="009C04A7"/>
    <w:rsid w:val="009C5F5A"/>
    <w:rsid w:val="009D2E37"/>
    <w:rsid w:val="009E59B1"/>
    <w:rsid w:val="009E7DB8"/>
    <w:rsid w:val="009F6C51"/>
    <w:rsid w:val="009F78A9"/>
    <w:rsid w:val="00A02BC0"/>
    <w:rsid w:val="00A03A09"/>
    <w:rsid w:val="00A249DE"/>
    <w:rsid w:val="00A256D2"/>
    <w:rsid w:val="00A44262"/>
    <w:rsid w:val="00A4436D"/>
    <w:rsid w:val="00A56D86"/>
    <w:rsid w:val="00A57A97"/>
    <w:rsid w:val="00A61E0F"/>
    <w:rsid w:val="00A72A67"/>
    <w:rsid w:val="00AA0AEC"/>
    <w:rsid w:val="00AA7C38"/>
    <w:rsid w:val="00AC57EC"/>
    <w:rsid w:val="00AD0556"/>
    <w:rsid w:val="00AD53EF"/>
    <w:rsid w:val="00AE3808"/>
    <w:rsid w:val="00AF2E5F"/>
    <w:rsid w:val="00B0254F"/>
    <w:rsid w:val="00B02897"/>
    <w:rsid w:val="00B20D94"/>
    <w:rsid w:val="00B24A7F"/>
    <w:rsid w:val="00B44FBE"/>
    <w:rsid w:val="00B74CC5"/>
    <w:rsid w:val="00B97454"/>
    <w:rsid w:val="00BB3E3B"/>
    <w:rsid w:val="00BB47E2"/>
    <w:rsid w:val="00BC6166"/>
    <w:rsid w:val="00BF3604"/>
    <w:rsid w:val="00BF6124"/>
    <w:rsid w:val="00C071C0"/>
    <w:rsid w:val="00C15305"/>
    <w:rsid w:val="00C159D6"/>
    <w:rsid w:val="00C32502"/>
    <w:rsid w:val="00C3554C"/>
    <w:rsid w:val="00C44FBA"/>
    <w:rsid w:val="00C5141A"/>
    <w:rsid w:val="00C524BE"/>
    <w:rsid w:val="00C6287E"/>
    <w:rsid w:val="00C66108"/>
    <w:rsid w:val="00C8321A"/>
    <w:rsid w:val="00C936F4"/>
    <w:rsid w:val="00C946C6"/>
    <w:rsid w:val="00CA6283"/>
    <w:rsid w:val="00CA6DDF"/>
    <w:rsid w:val="00CB268F"/>
    <w:rsid w:val="00CF5B07"/>
    <w:rsid w:val="00D046DE"/>
    <w:rsid w:val="00D10A5C"/>
    <w:rsid w:val="00D16890"/>
    <w:rsid w:val="00D22746"/>
    <w:rsid w:val="00D23E3D"/>
    <w:rsid w:val="00D241D5"/>
    <w:rsid w:val="00D277F5"/>
    <w:rsid w:val="00D43DA1"/>
    <w:rsid w:val="00D76637"/>
    <w:rsid w:val="00DA731E"/>
    <w:rsid w:val="00DB07C9"/>
    <w:rsid w:val="00DC46BA"/>
    <w:rsid w:val="00DD34E5"/>
    <w:rsid w:val="00DF0A25"/>
    <w:rsid w:val="00DF62C6"/>
    <w:rsid w:val="00E010D8"/>
    <w:rsid w:val="00E07840"/>
    <w:rsid w:val="00E345CA"/>
    <w:rsid w:val="00E5319C"/>
    <w:rsid w:val="00E53299"/>
    <w:rsid w:val="00E532B1"/>
    <w:rsid w:val="00E74850"/>
    <w:rsid w:val="00EF2854"/>
    <w:rsid w:val="00F021E5"/>
    <w:rsid w:val="00F03F41"/>
    <w:rsid w:val="00F2489E"/>
    <w:rsid w:val="00F66518"/>
    <w:rsid w:val="00FA1AB1"/>
    <w:rsid w:val="00FB4D09"/>
    <w:rsid w:val="00FE0259"/>
    <w:rsid w:val="00FE3642"/>
    <w:rsid w:val="00FE51F1"/>
    <w:rsid w:val="00FE675D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6"/>
    <o:shapelayout v:ext="edit">
      <o:idmap v:ext="edit" data="1"/>
    </o:shapelayout>
  </w:shapeDefaults>
  <w:decimalSymbol w:val=","/>
  <w:listSeparator w:val=","/>
  <w15:docId w15:val="{EF7829E3-7E7C-44D9-A54A-88FEE3F57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7886"/>
    <w:rPr>
      <w:sz w:val="16"/>
      <w:szCs w:val="16"/>
      <w:lang w:val="en-US" w:eastAsia="es-ES"/>
    </w:rPr>
  </w:style>
  <w:style w:type="paragraph" w:styleId="Ttulo5">
    <w:name w:val="heading 5"/>
    <w:basedOn w:val="Normal"/>
    <w:next w:val="Normal"/>
    <w:qFormat/>
    <w:rsid w:val="00C32502"/>
    <w:pPr>
      <w:spacing w:before="240" w:after="60"/>
      <w:outlineLvl w:val="4"/>
    </w:pPr>
    <w:rPr>
      <w:b/>
      <w:i/>
      <w:sz w:val="26"/>
      <w:szCs w:val="26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4E031C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4E031C"/>
    <w:pPr>
      <w:tabs>
        <w:tab w:val="center" w:pos="4252"/>
        <w:tab w:val="right" w:pos="8504"/>
      </w:tabs>
    </w:pPr>
  </w:style>
  <w:style w:type="paragraph" w:customStyle="1" w:styleId="Listavistosa-nfasis11">
    <w:name w:val="Lista vistosa - Énfasis 11"/>
    <w:basedOn w:val="Normal"/>
    <w:qFormat/>
    <w:rsid w:val="00BB47E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L" w:eastAsia="en-US"/>
    </w:rPr>
  </w:style>
  <w:style w:type="paragraph" w:styleId="Sangranormal">
    <w:name w:val="Normal Indent"/>
    <w:basedOn w:val="Normal"/>
    <w:rsid w:val="00C32502"/>
    <w:pPr>
      <w:ind w:left="708"/>
    </w:pPr>
    <w:rPr>
      <w:sz w:val="28"/>
      <w:lang w:val="es-ES_tradnl" w:eastAsia="es-ES_tradnl"/>
    </w:rPr>
  </w:style>
  <w:style w:type="paragraph" w:styleId="Lista2">
    <w:name w:val="List 2"/>
    <w:basedOn w:val="Normal"/>
    <w:rsid w:val="00C32502"/>
    <w:pPr>
      <w:ind w:left="566" w:hanging="283"/>
    </w:pPr>
    <w:rPr>
      <w:sz w:val="28"/>
      <w:lang w:val="es-ES_tradnl" w:eastAsia="es-ES_tradnl"/>
    </w:rPr>
  </w:style>
  <w:style w:type="paragraph" w:styleId="Textoindependiente">
    <w:name w:val="Body Text"/>
    <w:basedOn w:val="Normal"/>
    <w:rsid w:val="00C32502"/>
    <w:pPr>
      <w:spacing w:after="120"/>
    </w:pPr>
    <w:rPr>
      <w:sz w:val="28"/>
      <w:lang w:val="es-ES_tradnl" w:eastAsia="es-ES_tradnl"/>
    </w:rPr>
  </w:style>
  <w:style w:type="character" w:styleId="Hipervnculo">
    <w:name w:val="Hyperlink"/>
    <w:rsid w:val="00C32502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B0254F"/>
    <w:rPr>
      <w:rFonts w:ascii="Tahoma" w:hAnsi="Tahoma"/>
    </w:rPr>
  </w:style>
  <w:style w:type="character" w:customStyle="1" w:styleId="TextodegloboCar">
    <w:name w:val="Texto de globo Car"/>
    <w:link w:val="Textodeglobo"/>
    <w:rsid w:val="00B0254F"/>
    <w:rPr>
      <w:rFonts w:ascii="Tahoma" w:hAnsi="Tahoma" w:cs="Tahoma"/>
      <w:sz w:val="16"/>
      <w:szCs w:val="16"/>
      <w:lang w:val="en-US" w:eastAsia="es-ES"/>
    </w:rPr>
  </w:style>
  <w:style w:type="paragraph" w:styleId="Prrafodelista">
    <w:name w:val="List Paragraph"/>
    <w:basedOn w:val="Normal"/>
    <w:uiPriority w:val="34"/>
    <w:qFormat/>
    <w:rsid w:val="00CB26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MX" w:eastAsia="en-US"/>
    </w:rPr>
  </w:style>
  <w:style w:type="character" w:styleId="nfasissutil">
    <w:name w:val="Subtle Emphasis"/>
    <w:uiPriority w:val="19"/>
    <w:qFormat/>
    <w:rsid w:val="001C700F"/>
    <w:rPr>
      <w:i/>
      <w:iCs/>
      <w:color w:val="808080"/>
    </w:rPr>
  </w:style>
  <w:style w:type="character" w:customStyle="1" w:styleId="databold">
    <w:name w:val="data_bold"/>
    <w:rsid w:val="001C700F"/>
  </w:style>
  <w:style w:type="table" w:customStyle="1" w:styleId="Sombreadoclaro-nfasis11">
    <w:name w:val="Sombreado claro - Énfasis 11"/>
    <w:basedOn w:val="Tablanormal"/>
    <w:uiPriority w:val="60"/>
    <w:rsid w:val="001C700F"/>
    <w:rPr>
      <w:rFonts w:ascii="Calibri" w:eastAsia="Calibri" w:hAnsi="Calibri"/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Cuadrculaclara-nfasis11">
    <w:name w:val="Cuadrícula clara - Énfasis 11"/>
    <w:basedOn w:val="Tablanormal"/>
    <w:uiPriority w:val="62"/>
    <w:rsid w:val="001C700F"/>
    <w:rPr>
      <w:rFonts w:ascii="Calibri" w:eastAsia="Calibri" w:hAnsi="Calibri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3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84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55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66735">
                  <w:marLeft w:val="0"/>
                  <w:marRight w:val="0"/>
                  <w:marTop w:val="0"/>
                  <w:marBottom w:val="0"/>
                  <w:divBdr>
                    <w:top w:val="single" w:sz="6" w:space="0" w:color="28B6BE"/>
                    <w:left w:val="single" w:sz="6" w:space="11" w:color="28B6BE"/>
                    <w:bottom w:val="single" w:sz="6" w:space="0" w:color="28B6BE"/>
                    <w:right w:val="single" w:sz="6" w:space="0" w:color="28B6BE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s%20documentos\respaldo%20Dalva\elementos%20corporativos\HCUCH\corporativ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corporativa</Template>
  <TotalTime>1</TotalTime>
  <Pages>4</Pages>
  <Words>288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DE VERANO EURO LATINOAMERICANA DE MIOLOGÍA EVELAM 2008</vt:lpstr>
    </vt:vector>
  </TitlesOfParts>
  <Company>Hospital Clinico U. de Chile</Company>
  <LinksUpToDate>false</LinksUpToDate>
  <CharactersWithSpaces>1869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DE VERANO EURO LATINOAMERICANA DE MIOLOGÍA EVELAM 2008</dc:title>
  <dc:creator>Claudia Alejandra Barahona Chang</dc:creator>
  <cp:lastModifiedBy>María Paulina Caro Caro (paulina.caro)</cp:lastModifiedBy>
  <cp:revision>2</cp:revision>
  <cp:lastPrinted>2016-11-02T16:11:00Z</cp:lastPrinted>
  <dcterms:created xsi:type="dcterms:W3CDTF">2016-11-14T14:54:00Z</dcterms:created>
  <dcterms:modified xsi:type="dcterms:W3CDTF">2016-11-14T14:54:00Z</dcterms:modified>
</cp:coreProperties>
</file>