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6732" w:rsidRPr="00FA6732" w:rsidRDefault="00FA6732" w:rsidP="00FA6732">
      <w:pPr>
        <w:pStyle w:val="Sinespaciado"/>
        <w:jc w:val="both"/>
        <w:rPr>
          <w:rFonts w:ascii="Arial" w:hAnsi="Arial" w:cs="Arial"/>
          <w:color w:val="000000" w:themeColor="text1"/>
          <w:sz w:val="24"/>
          <w:szCs w:val="24"/>
        </w:rPr>
      </w:pPr>
      <w:bookmarkStart w:id="0" w:name="_GoBack"/>
    </w:p>
    <w:bookmarkEnd w:id="0"/>
    <w:p w:rsidR="00FA6732" w:rsidRDefault="00FA6732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p w:rsidR="004640D1" w:rsidRPr="004640D1" w:rsidRDefault="004640D1" w:rsidP="004640D1"/>
    <w:sectPr w:rsidR="004640D1" w:rsidRPr="004640D1" w:rsidSect="00BC4BFC">
      <w:headerReference w:type="default" r:id="rId6"/>
      <w:footerReference w:type="default" r:id="rId7"/>
      <w:pgSz w:w="12240" w:h="15840"/>
      <w:pgMar w:top="1417" w:right="1701" w:bottom="1417" w:left="1701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4EAA" w:rsidRDefault="005F4EAA" w:rsidP="00FA6732">
      <w:r>
        <w:separator/>
      </w:r>
    </w:p>
  </w:endnote>
  <w:endnote w:type="continuationSeparator" w:id="0">
    <w:p w:rsidR="005F4EAA" w:rsidRDefault="005F4EAA" w:rsidP="00FA6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6732" w:rsidRDefault="004640D1" w:rsidP="004640D1">
    <w:pPr>
      <w:pStyle w:val="Piedepgina"/>
      <w:tabs>
        <w:tab w:val="clear" w:pos="4419"/>
        <w:tab w:val="clear" w:pos="8838"/>
        <w:tab w:val="left" w:pos="940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-1067379</wp:posOffset>
          </wp:positionH>
          <wp:positionV relativeFrom="paragraph">
            <wp:posOffset>-3242945</wp:posOffset>
          </wp:positionV>
          <wp:extent cx="7778687" cy="3660559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e_carta-0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8687" cy="36605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4EAA" w:rsidRDefault="005F4EAA" w:rsidP="00FA6732">
      <w:r>
        <w:separator/>
      </w:r>
    </w:p>
  </w:footnote>
  <w:footnote w:type="continuationSeparator" w:id="0">
    <w:p w:rsidR="005F4EAA" w:rsidRDefault="005F4EAA" w:rsidP="00FA6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6732" w:rsidRPr="00FA6732" w:rsidRDefault="00FA6732" w:rsidP="00FA6732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-991870</wp:posOffset>
          </wp:positionH>
          <wp:positionV relativeFrom="paragraph">
            <wp:posOffset>-194945</wp:posOffset>
          </wp:positionV>
          <wp:extent cx="7602220" cy="1478280"/>
          <wp:effectExtent l="0" t="0" r="5080" b="0"/>
          <wp:wrapThrough wrapText="bothSides">
            <wp:wrapPolygon edited="0">
              <wp:start x="0" y="0"/>
              <wp:lineTo x="0" y="21340"/>
              <wp:lineTo x="21578" y="21340"/>
              <wp:lineTo x="21578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SP_cabecera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220" cy="14782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3A9"/>
    <w:rsid w:val="00350592"/>
    <w:rsid w:val="004617A1"/>
    <w:rsid w:val="004640D1"/>
    <w:rsid w:val="00507F65"/>
    <w:rsid w:val="00564F63"/>
    <w:rsid w:val="005C13A9"/>
    <w:rsid w:val="005F4EAA"/>
    <w:rsid w:val="00733D94"/>
    <w:rsid w:val="00852945"/>
    <w:rsid w:val="00A74A37"/>
    <w:rsid w:val="00B528D7"/>
    <w:rsid w:val="00BC4BFC"/>
    <w:rsid w:val="00C375B6"/>
    <w:rsid w:val="00CE160A"/>
    <w:rsid w:val="00E6025F"/>
    <w:rsid w:val="00EB4BC4"/>
    <w:rsid w:val="00EF201C"/>
    <w:rsid w:val="00FA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BEC535B"/>
  <w15:chartTrackingRefBased/>
  <w15:docId w15:val="{C2436777-3D9E-414F-848F-6D1A644CE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6732"/>
  </w:style>
  <w:style w:type="paragraph" w:styleId="Piedepgina">
    <w:name w:val="footer"/>
    <w:basedOn w:val="Normal"/>
    <w:link w:val="Piedepgina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6732"/>
  </w:style>
  <w:style w:type="paragraph" w:styleId="Sinespaciado">
    <w:name w:val="No Spacing"/>
    <w:uiPriority w:val="1"/>
    <w:qFormat/>
    <w:rsid w:val="00FA6732"/>
    <w:rPr>
      <w:rFonts w:eastAsiaTheme="minorEastAsia"/>
      <w:sz w:val="22"/>
      <w:szCs w:val="22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D94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D9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paovidela/Trabajos/UCHILE/2019/Proyectos/ESP_grafica/Pack_institucional/Archivos%20graf%20ESP/Hoja%20carta_pdf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Hoja carta_pdf.dotx</Template>
  <TotalTime>9</TotalTime>
  <Pages>1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Paola Andrea Videla (paolavidela)</cp:lastModifiedBy>
  <cp:revision>2</cp:revision>
  <cp:lastPrinted>2019-03-18T15:39:00Z</cp:lastPrinted>
  <dcterms:created xsi:type="dcterms:W3CDTF">2019-03-18T15:04:00Z</dcterms:created>
  <dcterms:modified xsi:type="dcterms:W3CDTF">2019-03-18T18:02:00Z</dcterms:modified>
</cp:coreProperties>
</file>