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6A31B" w14:textId="77777777" w:rsidR="00FA6732" w:rsidRPr="00FA6732" w:rsidRDefault="00FA6732" w:rsidP="00FA6732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BC37C6" w14:textId="77777777" w:rsidR="00FA6732" w:rsidRDefault="00FA6732"/>
    <w:p w14:paraId="63B46F29" w14:textId="77777777" w:rsidR="004640D1" w:rsidRPr="004640D1" w:rsidRDefault="004640D1" w:rsidP="004640D1"/>
    <w:p w14:paraId="1C1955A2" w14:textId="77777777" w:rsidR="004640D1" w:rsidRPr="004640D1" w:rsidRDefault="004640D1" w:rsidP="004640D1"/>
    <w:p w14:paraId="12F6E43F" w14:textId="77777777" w:rsidR="004640D1" w:rsidRPr="004640D1" w:rsidRDefault="004640D1" w:rsidP="004640D1"/>
    <w:p w14:paraId="249F07CD" w14:textId="77777777" w:rsidR="004640D1" w:rsidRPr="004640D1" w:rsidRDefault="004640D1" w:rsidP="004640D1"/>
    <w:p w14:paraId="03FAFED2" w14:textId="77777777" w:rsidR="004640D1" w:rsidRPr="004640D1" w:rsidRDefault="004640D1" w:rsidP="004640D1"/>
    <w:p w14:paraId="4F0E6C5F" w14:textId="77777777" w:rsidR="004640D1" w:rsidRPr="004640D1" w:rsidRDefault="004640D1" w:rsidP="004640D1"/>
    <w:p w14:paraId="7760472F" w14:textId="77777777" w:rsidR="004640D1" w:rsidRPr="004640D1" w:rsidRDefault="004640D1" w:rsidP="004640D1"/>
    <w:p w14:paraId="4397CBA3" w14:textId="77777777" w:rsidR="004640D1" w:rsidRPr="004640D1" w:rsidRDefault="004640D1" w:rsidP="004640D1"/>
    <w:p w14:paraId="316C05E8" w14:textId="77777777" w:rsidR="004640D1" w:rsidRPr="004640D1" w:rsidRDefault="004640D1" w:rsidP="004640D1"/>
    <w:p w14:paraId="182B5905" w14:textId="77777777" w:rsidR="004640D1" w:rsidRPr="004640D1" w:rsidRDefault="004640D1" w:rsidP="004640D1"/>
    <w:p w14:paraId="5202D015" w14:textId="77777777" w:rsidR="004640D1" w:rsidRPr="004640D1" w:rsidRDefault="004640D1" w:rsidP="004640D1"/>
    <w:p w14:paraId="50F5A978" w14:textId="77777777" w:rsidR="004640D1" w:rsidRPr="004640D1" w:rsidRDefault="004640D1" w:rsidP="004640D1"/>
    <w:p w14:paraId="7B733363" w14:textId="77777777" w:rsidR="004640D1" w:rsidRPr="004640D1" w:rsidRDefault="004640D1" w:rsidP="004640D1"/>
    <w:p w14:paraId="0D875228" w14:textId="77777777" w:rsidR="004640D1" w:rsidRPr="004640D1" w:rsidRDefault="004640D1" w:rsidP="004640D1"/>
    <w:p w14:paraId="1B677F4E" w14:textId="77777777" w:rsidR="004640D1" w:rsidRPr="004640D1" w:rsidRDefault="004640D1" w:rsidP="004640D1"/>
    <w:p w14:paraId="6C8BA4B5" w14:textId="77777777" w:rsidR="004640D1" w:rsidRPr="004640D1" w:rsidRDefault="004640D1" w:rsidP="004640D1"/>
    <w:p w14:paraId="443A97A2" w14:textId="77777777" w:rsidR="004640D1" w:rsidRPr="004640D1" w:rsidRDefault="004640D1" w:rsidP="004640D1"/>
    <w:p w14:paraId="16D800A4" w14:textId="77777777" w:rsidR="004640D1" w:rsidRPr="004640D1" w:rsidRDefault="004640D1" w:rsidP="004640D1"/>
    <w:p w14:paraId="779D3E6F" w14:textId="77777777" w:rsidR="004640D1" w:rsidRPr="004640D1" w:rsidRDefault="004640D1" w:rsidP="004640D1"/>
    <w:p w14:paraId="667124A1" w14:textId="77777777" w:rsidR="004640D1" w:rsidRPr="004640D1" w:rsidRDefault="004640D1" w:rsidP="004640D1"/>
    <w:p w14:paraId="1D971B84" w14:textId="77777777" w:rsidR="004640D1" w:rsidRPr="004640D1" w:rsidRDefault="004640D1" w:rsidP="004640D1"/>
    <w:p w14:paraId="4907676D" w14:textId="77777777" w:rsidR="004640D1" w:rsidRPr="004640D1" w:rsidRDefault="004640D1" w:rsidP="004640D1"/>
    <w:p w14:paraId="3C179D96" w14:textId="77777777" w:rsidR="004640D1" w:rsidRPr="004640D1" w:rsidRDefault="004640D1" w:rsidP="004640D1"/>
    <w:p w14:paraId="710546ED" w14:textId="77777777" w:rsidR="004640D1" w:rsidRPr="004640D1" w:rsidRDefault="004640D1" w:rsidP="004640D1"/>
    <w:p w14:paraId="727EDE37" w14:textId="77777777" w:rsidR="004640D1" w:rsidRPr="004640D1" w:rsidRDefault="004640D1" w:rsidP="004640D1"/>
    <w:p w14:paraId="081FE862" w14:textId="77777777" w:rsidR="004640D1" w:rsidRPr="004640D1" w:rsidRDefault="004640D1" w:rsidP="004640D1"/>
    <w:p w14:paraId="4B22A994" w14:textId="77777777" w:rsidR="004640D1" w:rsidRPr="004640D1" w:rsidRDefault="004640D1" w:rsidP="004640D1"/>
    <w:p w14:paraId="0BD07287" w14:textId="77777777" w:rsidR="004640D1" w:rsidRPr="004640D1" w:rsidRDefault="004640D1" w:rsidP="004640D1"/>
    <w:p w14:paraId="56C65DC3" w14:textId="77777777" w:rsidR="004640D1" w:rsidRPr="004640D1" w:rsidRDefault="004640D1" w:rsidP="004640D1"/>
    <w:p w14:paraId="1307EEF0" w14:textId="77777777" w:rsidR="004640D1" w:rsidRPr="004640D1" w:rsidRDefault="004640D1" w:rsidP="004640D1"/>
    <w:p w14:paraId="326632A6" w14:textId="77777777" w:rsidR="004640D1" w:rsidRPr="004640D1" w:rsidRDefault="004640D1" w:rsidP="004640D1"/>
    <w:p w14:paraId="15B1CC65" w14:textId="77777777" w:rsidR="004640D1" w:rsidRPr="004640D1" w:rsidRDefault="004640D1" w:rsidP="004640D1"/>
    <w:p w14:paraId="60FAFA1C" w14:textId="77777777" w:rsidR="004640D1" w:rsidRPr="004640D1" w:rsidRDefault="004640D1" w:rsidP="004640D1"/>
    <w:p w14:paraId="1759DF96" w14:textId="77777777" w:rsidR="004640D1" w:rsidRPr="004640D1" w:rsidRDefault="004640D1" w:rsidP="004640D1"/>
    <w:p w14:paraId="6DE3480B" w14:textId="77777777" w:rsidR="004640D1" w:rsidRPr="004640D1" w:rsidRDefault="004640D1" w:rsidP="004640D1"/>
    <w:p w14:paraId="434FC3EF" w14:textId="77777777" w:rsidR="004640D1" w:rsidRPr="004640D1" w:rsidRDefault="004640D1" w:rsidP="004640D1"/>
    <w:p w14:paraId="661C7E11" w14:textId="77777777" w:rsidR="004640D1" w:rsidRPr="004640D1" w:rsidRDefault="004640D1" w:rsidP="004640D1"/>
    <w:sectPr w:rsidR="004640D1" w:rsidRPr="004640D1" w:rsidSect="00BC4BFC">
      <w:headerReference w:type="default" r:id="rId6"/>
      <w:footerReference w:type="default" r:id="rId7"/>
      <w:pgSz w:w="12240" w:h="15840"/>
      <w:pgMar w:top="1417" w:right="1701" w:bottom="1417" w:left="170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ADC04" w14:textId="77777777" w:rsidR="008F5A25" w:rsidRDefault="008F5A25" w:rsidP="00FA6732">
      <w:r>
        <w:separator/>
      </w:r>
    </w:p>
  </w:endnote>
  <w:endnote w:type="continuationSeparator" w:id="0">
    <w:p w14:paraId="73BEF654" w14:textId="77777777" w:rsidR="008F5A25" w:rsidRDefault="008F5A25" w:rsidP="00FA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D3800" w14:textId="49C89B6D" w:rsidR="00FA6732" w:rsidRPr="000C51AF" w:rsidRDefault="004640D1" w:rsidP="00BC3A64">
    <w:pPr>
      <w:pStyle w:val="Piedepgina"/>
      <w:tabs>
        <w:tab w:val="clear" w:pos="4419"/>
        <w:tab w:val="clear" w:pos="8838"/>
        <w:tab w:val="left" w:pos="940"/>
      </w:tabs>
      <w:jc w:val="center"/>
      <w:rPr>
        <w:color w:val="404040" w:themeColor="text1" w:themeTint="BF"/>
        <w:sz w:val="18"/>
        <w:szCs w:val="18"/>
      </w:rPr>
    </w:pPr>
    <w:r w:rsidRPr="000C51AF">
      <w:rPr>
        <w:noProof/>
        <w:color w:val="404040" w:themeColor="text1" w:themeTint="BF"/>
        <w:sz w:val="18"/>
        <w:szCs w:val="18"/>
      </w:rPr>
      <w:drawing>
        <wp:anchor distT="0" distB="0" distL="114300" distR="114300" simplePos="0" relativeHeight="251659264" behindDoc="1" locked="0" layoutInCell="1" allowOverlap="1" wp14:anchorId="0A13C8C6" wp14:editId="763684F7">
          <wp:simplePos x="0" y="0"/>
          <wp:positionH relativeFrom="column">
            <wp:posOffset>-1096464</wp:posOffset>
          </wp:positionH>
          <wp:positionV relativeFrom="page">
            <wp:posOffset>6361059</wp:posOffset>
          </wp:positionV>
          <wp:extent cx="7845879" cy="3699881"/>
          <wp:effectExtent l="0" t="0" r="317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368" cy="370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A64" w:rsidRPr="000C51AF">
      <w:rPr>
        <w:color w:val="404040" w:themeColor="text1" w:themeTint="BF"/>
        <w:sz w:val="18"/>
        <w:szCs w:val="18"/>
      </w:rPr>
      <w:t>Escuela de Salud Pública “Dr. Salvador Allende G.” Facultad de Medicina, Universidad de Chile</w:t>
    </w:r>
  </w:p>
  <w:p w14:paraId="2FFF81E2" w14:textId="4F0F8E40" w:rsidR="00BC3A64" w:rsidRPr="000C51AF" w:rsidRDefault="00BC3A64" w:rsidP="00BC3A64">
    <w:pPr>
      <w:pStyle w:val="Piedepgina"/>
      <w:tabs>
        <w:tab w:val="clear" w:pos="4419"/>
        <w:tab w:val="clear" w:pos="8838"/>
        <w:tab w:val="left" w:pos="940"/>
      </w:tabs>
      <w:jc w:val="center"/>
      <w:rPr>
        <w:color w:val="404040" w:themeColor="text1" w:themeTint="BF"/>
        <w:sz w:val="18"/>
        <w:szCs w:val="18"/>
      </w:rPr>
    </w:pPr>
    <w:r w:rsidRPr="000C51AF">
      <w:rPr>
        <w:color w:val="404040" w:themeColor="text1" w:themeTint="BF"/>
        <w:sz w:val="18"/>
        <w:szCs w:val="18"/>
      </w:rPr>
      <w:t>Av. Independencia 939, Independencia Santiago de Chile - Fono: (56) 2 2978 6146 - www.saludpublica.uchile.cl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C72F5" w14:textId="77777777" w:rsidR="008F5A25" w:rsidRDefault="008F5A25" w:rsidP="00FA6732">
      <w:r>
        <w:separator/>
      </w:r>
    </w:p>
  </w:footnote>
  <w:footnote w:type="continuationSeparator" w:id="0">
    <w:p w14:paraId="7487ED47" w14:textId="77777777" w:rsidR="008F5A25" w:rsidRDefault="008F5A25" w:rsidP="00FA6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FB652" w14:textId="0B18E7BF" w:rsidR="00FA6732" w:rsidRPr="00FA6732" w:rsidRDefault="000D7723" w:rsidP="00FA6732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698ECE" wp14:editId="17C1AAC1">
          <wp:simplePos x="0" y="0"/>
          <wp:positionH relativeFrom="column">
            <wp:posOffset>5261610</wp:posOffset>
          </wp:positionH>
          <wp:positionV relativeFrom="paragraph">
            <wp:posOffset>-62865</wp:posOffset>
          </wp:positionV>
          <wp:extent cx="918210" cy="91821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210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6A64CEF" wp14:editId="7CE27C26">
          <wp:simplePos x="0" y="0"/>
          <wp:positionH relativeFrom="column">
            <wp:posOffset>-721995</wp:posOffset>
          </wp:positionH>
          <wp:positionV relativeFrom="paragraph">
            <wp:posOffset>-64135</wp:posOffset>
          </wp:positionV>
          <wp:extent cx="960120" cy="960120"/>
          <wp:effectExtent l="0" t="0" r="0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2BA8183" wp14:editId="1FDD2094">
          <wp:simplePos x="0" y="0"/>
          <wp:positionH relativeFrom="column">
            <wp:posOffset>2361565</wp:posOffset>
          </wp:positionH>
          <wp:positionV relativeFrom="paragraph">
            <wp:posOffset>12748</wp:posOffset>
          </wp:positionV>
          <wp:extent cx="885013" cy="885013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013" cy="885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3A9"/>
    <w:rsid w:val="0005634A"/>
    <w:rsid w:val="000C51AF"/>
    <w:rsid w:val="000D7723"/>
    <w:rsid w:val="00342282"/>
    <w:rsid w:val="00350592"/>
    <w:rsid w:val="004617A1"/>
    <w:rsid w:val="004640D1"/>
    <w:rsid w:val="00507F65"/>
    <w:rsid w:val="00564F63"/>
    <w:rsid w:val="005855E4"/>
    <w:rsid w:val="005C13A9"/>
    <w:rsid w:val="005F4EAA"/>
    <w:rsid w:val="00733D94"/>
    <w:rsid w:val="00852945"/>
    <w:rsid w:val="008F5A25"/>
    <w:rsid w:val="00A7276D"/>
    <w:rsid w:val="00A74A37"/>
    <w:rsid w:val="00AC4F9C"/>
    <w:rsid w:val="00B528D7"/>
    <w:rsid w:val="00BC3A64"/>
    <w:rsid w:val="00BC4BFC"/>
    <w:rsid w:val="00C375B6"/>
    <w:rsid w:val="00CE160A"/>
    <w:rsid w:val="00E6025F"/>
    <w:rsid w:val="00EB4BC4"/>
    <w:rsid w:val="00EF201C"/>
    <w:rsid w:val="00FA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61798"/>
  <w15:chartTrackingRefBased/>
  <w15:docId w15:val="{C2436777-3D9E-414F-848F-6D1A644CE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7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732"/>
  </w:style>
  <w:style w:type="paragraph" w:styleId="Piedepgina">
    <w:name w:val="footer"/>
    <w:basedOn w:val="Normal"/>
    <w:link w:val="PiedepginaCar"/>
    <w:uiPriority w:val="99"/>
    <w:unhideWhenUsed/>
    <w:rsid w:val="00FA67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732"/>
  </w:style>
  <w:style w:type="paragraph" w:styleId="Sinespaciado">
    <w:name w:val="No Spacing"/>
    <w:uiPriority w:val="1"/>
    <w:qFormat/>
    <w:rsid w:val="00FA6732"/>
    <w:rPr>
      <w:rFonts w:eastAsiaTheme="minorEastAsia"/>
      <w:sz w:val="22"/>
      <w:szCs w:val="22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3D94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D9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paovidela/Trabajos/UCHILE/2019/Proyectos/ESP_grafica/Pack_institucional/Archivos%20graf%20ESP/Hoja%20carta_pdf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carta_pdf.dotx</Template>
  <TotalTime>9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3</cp:revision>
  <cp:lastPrinted>2019-03-18T15:39:00Z</cp:lastPrinted>
  <dcterms:created xsi:type="dcterms:W3CDTF">2022-03-22T21:13:00Z</dcterms:created>
  <dcterms:modified xsi:type="dcterms:W3CDTF">2022-03-23T12:54:00Z</dcterms:modified>
</cp:coreProperties>
</file>